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855E23" w14:textId="77777777" w:rsidR="00735847" w:rsidRPr="00735847" w:rsidRDefault="00735847" w:rsidP="00D10282">
      <w:pPr>
        <w:pStyle w:val="PHSG-RichtlinienHaupttitel"/>
        <w:spacing w:before="0"/>
        <w:outlineLvl w:val="0"/>
      </w:pPr>
      <w:r w:rsidRPr="00735847">
        <w:t xml:space="preserve">Curriculum Vitae </w:t>
      </w:r>
    </w:p>
    <w:p w14:paraId="30795FAC" w14:textId="77777777" w:rsidR="00735847" w:rsidRPr="00735847" w:rsidRDefault="00735847" w:rsidP="00D10282">
      <w:pPr>
        <w:pStyle w:val="PHSG-KopfzeileTitel"/>
        <w:outlineLvl w:val="0"/>
        <w:rPr>
          <w:lang w:val="de-CH" w:eastAsia="de-CH"/>
        </w:rPr>
      </w:pP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6"/>
        <w:gridCol w:w="7223"/>
      </w:tblGrid>
      <w:tr w:rsidR="00151794" w:rsidRPr="00423415" w14:paraId="587D47E3" w14:textId="77777777" w:rsidTr="00A77FBF">
        <w:trPr>
          <w:trHeight w:val="454"/>
        </w:trPr>
        <w:tc>
          <w:tcPr>
            <w:tcW w:w="2078" w:type="dxa"/>
            <w:vMerge w:val="restart"/>
          </w:tcPr>
          <w:p w14:paraId="3B58262C" w14:textId="6DA9843D" w:rsidR="00735847" w:rsidRPr="00735847" w:rsidRDefault="00151794" w:rsidP="00A77FBF">
            <w:pPr>
              <w:spacing w:before="0" w:after="0" w:line="240" w:lineRule="auto"/>
              <w:rPr>
                <w:rFonts w:cs="Arial"/>
                <w:sz w:val="22"/>
                <w:lang w:val="de-CH" w:eastAsia="de-CH"/>
              </w:rPr>
            </w:pPr>
            <w:r>
              <w:rPr>
                <w:rFonts w:cs="Arial"/>
                <w:noProof/>
                <w:color w:val="000000"/>
                <w:sz w:val="18"/>
                <w:szCs w:val="18"/>
                <w:lang w:val="de-CH" w:eastAsia="de-CH"/>
              </w:rPr>
              <w:drawing>
                <wp:inline distT="0" distB="0" distL="0" distR="0" wp14:anchorId="532985CA" wp14:editId="05377C7A">
                  <wp:extent cx="1394530" cy="1893187"/>
                  <wp:effectExtent l="0" t="0" r="2540" b="0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3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7246" cy="19376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1" w:type="dxa"/>
          </w:tcPr>
          <w:p w14:paraId="195468E7" w14:textId="0A31009D" w:rsidR="008F2C37" w:rsidRPr="003E5B18" w:rsidRDefault="00423415" w:rsidP="00701E7E">
            <w:pPr>
              <w:spacing w:before="0" w:after="0" w:line="240" w:lineRule="auto"/>
              <w:rPr>
                <w:rFonts w:cs="Arial"/>
                <w:b/>
                <w:sz w:val="22"/>
                <w:lang w:val="de-CH" w:eastAsia="de-CH"/>
              </w:rPr>
            </w:pPr>
            <w:r w:rsidRPr="003E5B18">
              <w:rPr>
                <w:rFonts w:cs="Arial"/>
                <w:b/>
                <w:sz w:val="22"/>
                <w:lang w:val="de-CH" w:eastAsia="de-CH"/>
              </w:rPr>
              <w:t>Simone Cecchinato</w:t>
            </w:r>
            <w:r w:rsidR="008F2C37" w:rsidRPr="003E5B18">
              <w:rPr>
                <w:rFonts w:cs="Arial"/>
                <w:b/>
                <w:sz w:val="22"/>
                <w:lang w:val="de-CH" w:eastAsia="de-CH"/>
              </w:rPr>
              <w:t xml:space="preserve"> M.A. </w:t>
            </w:r>
            <w:r w:rsidR="00A1016F" w:rsidRPr="003E5B18">
              <w:rPr>
                <w:rFonts w:cs="Arial"/>
                <w:b/>
                <w:sz w:val="22"/>
                <w:lang w:val="de-CH" w:eastAsia="de-CH"/>
              </w:rPr>
              <w:br/>
            </w:r>
            <w:r w:rsidRPr="003E5B18">
              <w:rPr>
                <w:rFonts w:cs="Arial"/>
                <w:sz w:val="22"/>
                <w:lang w:val="de-CH" w:eastAsia="de-CH"/>
              </w:rPr>
              <w:t>Lehrbeauftragte Erz</w:t>
            </w:r>
            <w:r w:rsidR="00BE30AC" w:rsidRPr="003E5B18">
              <w:rPr>
                <w:rFonts w:cs="Arial"/>
                <w:sz w:val="22"/>
                <w:lang w:val="de-CH" w:eastAsia="de-CH"/>
              </w:rPr>
              <w:t>ie</w:t>
            </w:r>
            <w:r w:rsidRPr="003E5B18">
              <w:rPr>
                <w:rFonts w:cs="Arial"/>
                <w:sz w:val="22"/>
                <w:lang w:val="de-CH" w:eastAsia="de-CH"/>
              </w:rPr>
              <w:t>hungswissenschaften</w:t>
            </w:r>
          </w:p>
          <w:p w14:paraId="1E5A9D60" w14:textId="5AAD4218" w:rsidR="00423415" w:rsidRPr="00423415" w:rsidRDefault="00423415" w:rsidP="00701E7E">
            <w:pPr>
              <w:spacing w:before="0" w:after="0" w:line="240" w:lineRule="auto"/>
              <w:rPr>
                <w:rFonts w:cs="Arial"/>
                <w:sz w:val="22"/>
                <w:lang w:val="it-CH" w:eastAsia="de-CH"/>
              </w:rPr>
            </w:pPr>
            <w:r>
              <w:rPr>
                <w:rFonts w:cs="Arial"/>
                <w:sz w:val="22"/>
                <w:lang w:val="it-CH" w:eastAsia="de-CH"/>
              </w:rPr>
              <w:t>Mentorat</w:t>
            </w:r>
          </w:p>
          <w:p w14:paraId="3FBD33E9" w14:textId="33188D57" w:rsidR="00735847" w:rsidRPr="00423415" w:rsidRDefault="00423415" w:rsidP="00701E7E">
            <w:pPr>
              <w:spacing w:before="0" w:after="0" w:line="240" w:lineRule="auto"/>
              <w:rPr>
                <w:rFonts w:cs="Arial"/>
                <w:b/>
                <w:sz w:val="22"/>
                <w:lang w:val="it-CH" w:eastAsia="de-CH"/>
              </w:rPr>
            </w:pPr>
            <w:r>
              <w:rPr>
                <w:rFonts w:cs="Arial"/>
                <w:sz w:val="22"/>
                <w:lang w:val="it-CH" w:eastAsia="de-CH"/>
              </w:rPr>
              <w:t>Zentrum Berufspraktische Studien</w:t>
            </w:r>
            <w:r w:rsidR="004065CF" w:rsidRPr="00423415">
              <w:rPr>
                <w:rFonts w:cs="Arial"/>
                <w:sz w:val="22"/>
                <w:lang w:val="it-CH" w:eastAsia="de-CH"/>
              </w:rPr>
              <w:br/>
            </w:r>
          </w:p>
        </w:tc>
      </w:tr>
      <w:tr w:rsidR="00151794" w:rsidRPr="00735847" w14:paraId="57557138" w14:textId="77777777" w:rsidTr="006722E0">
        <w:tc>
          <w:tcPr>
            <w:tcW w:w="2078" w:type="dxa"/>
            <w:vMerge/>
          </w:tcPr>
          <w:p w14:paraId="593BABED" w14:textId="77777777" w:rsidR="00735847" w:rsidRPr="00423415" w:rsidRDefault="00735847" w:rsidP="00735847">
            <w:pPr>
              <w:spacing w:before="0" w:after="0" w:line="240" w:lineRule="auto"/>
              <w:rPr>
                <w:rFonts w:cs="Arial"/>
                <w:sz w:val="22"/>
                <w:lang w:val="it-CH" w:eastAsia="de-CH"/>
              </w:rPr>
            </w:pPr>
          </w:p>
        </w:tc>
        <w:tc>
          <w:tcPr>
            <w:tcW w:w="7561" w:type="dxa"/>
          </w:tcPr>
          <w:p w14:paraId="613F827B" w14:textId="77777777" w:rsidR="00A1016F" w:rsidRPr="00423415" w:rsidRDefault="00A1016F" w:rsidP="007F6EB5">
            <w:pPr>
              <w:rPr>
                <w:rFonts w:cs="Arial"/>
                <w:szCs w:val="21"/>
                <w:lang w:val="de-CH" w:eastAsia="de-CH"/>
              </w:rPr>
            </w:pPr>
          </w:p>
          <w:p w14:paraId="5C7D8B4A" w14:textId="4D984A85" w:rsidR="00735847" w:rsidRPr="007F6EB5" w:rsidRDefault="007F6EB5" w:rsidP="007F6EB5">
            <w:pPr>
              <w:rPr>
                <w:rFonts w:cs="Arial"/>
                <w:szCs w:val="21"/>
                <w:lang w:eastAsia="de-CH"/>
              </w:rPr>
            </w:pPr>
            <w:r>
              <w:rPr>
                <w:rFonts w:cs="Arial"/>
                <w:szCs w:val="21"/>
                <w:lang w:val="de-CH" w:eastAsia="de-CH"/>
              </w:rPr>
              <w:t xml:space="preserve">Pädagogische Hochschule </w:t>
            </w:r>
            <w:proofErr w:type="spellStart"/>
            <w:r>
              <w:rPr>
                <w:rFonts w:cs="Arial"/>
                <w:szCs w:val="21"/>
                <w:lang w:val="de-CH" w:eastAsia="de-CH"/>
              </w:rPr>
              <w:t>St.Gallen</w:t>
            </w:r>
            <w:proofErr w:type="spellEnd"/>
            <w:r>
              <w:rPr>
                <w:rFonts w:cs="Arial"/>
                <w:szCs w:val="21"/>
                <w:lang w:val="de-CH" w:eastAsia="de-CH"/>
              </w:rPr>
              <w:t xml:space="preserve"> </w:t>
            </w:r>
            <w:r>
              <w:rPr>
                <w:rFonts w:cs="Arial"/>
                <w:szCs w:val="21"/>
                <w:lang w:val="de-CH" w:eastAsia="de-CH"/>
              </w:rPr>
              <w:br/>
            </w:r>
            <w:proofErr w:type="spellStart"/>
            <w:r w:rsidR="00E5489D">
              <w:rPr>
                <w:rFonts w:cs="Arial"/>
                <w:szCs w:val="21"/>
                <w:lang w:val="de-CH" w:eastAsia="de-CH"/>
              </w:rPr>
              <w:t>Notkertsrasse</w:t>
            </w:r>
            <w:proofErr w:type="spellEnd"/>
            <w:r w:rsidR="00E5489D">
              <w:rPr>
                <w:rFonts w:cs="Arial"/>
                <w:szCs w:val="21"/>
                <w:lang w:val="de-CH" w:eastAsia="de-CH"/>
              </w:rPr>
              <w:t xml:space="preserve"> 27, 9000 </w:t>
            </w:r>
            <w:proofErr w:type="spellStart"/>
            <w:r w:rsidR="00E5489D">
              <w:rPr>
                <w:rFonts w:cs="Arial"/>
                <w:szCs w:val="21"/>
                <w:lang w:val="de-CH" w:eastAsia="de-CH"/>
              </w:rPr>
              <w:t>St.Gallen</w:t>
            </w:r>
            <w:proofErr w:type="spellEnd"/>
            <w:r w:rsidR="00C56B65">
              <w:rPr>
                <w:rFonts w:cs="Arial"/>
                <w:szCs w:val="21"/>
                <w:lang w:eastAsia="de-CH"/>
              </w:rPr>
              <w:br/>
            </w:r>
            <w:r w:rsidR="00423415">
              <w:rPr>
                <w:rFonts w:cs="Arial"/>
                <w:szCs w:val="21"/>
                <w:lang w:eastAsia="de-CH"/>
              </w:rPr>
              <w:t>simone.cecchinato</w:t>
            </w:r>
            <w:r w:rsidRPr="007F6EB5">
              <w:rPr>
                <w:rFonts w:cs="Arial"/>
                <w:szCs w:val="21"/>
                <w:lang w:eastAsia="de-CH"/>
              </w:rPr>
              <w:t>@phsg.ch</w:t>
            </w:r>
          </w:p>
        </w:tc>
      </w:tr>
    </w:tbl>
    <w:p w14:paraId="125963EA" w14:textId="571F06F9" w:rsidR="00243DFA" w:rsidRDefault="006F01B8" w:rsidP="006F01B8">
      <w:pPr>
        <w:pStyle w:val="PHSG-KopfzeileTitel"/>
        <w:rPr>
          <w:lang w:val="de-CH" w:eastAsia="de-CH"/>
        </w:rPr>
      </w:pPr>
      <w:r>
        <w:rPr>
          <w:lang w:val="de-CH" w:eastAsia="de-CH"/>
        </w:rPr>
        <w:t>Fachinteresse</w:t>
      </w:r>
    </w:p>
    <w:p w14:paraId="5C5B74C4" w14:textId="74C4FCA9" w:rsidR="00243DFA" w:rsidRPr="00243DFA" w:rsidRDefault="00243DFA" w:rsidP="00E5489D">
      <w:pPr>
        <w:ind w:left="2553"/>
      </w:pPr>
      <w:r w:rsidRPr="00243DFA">
        <w:t>Lehrerin</w:t>
      </w:r>
      <w:r>
        <w:t>n</w:t>
      </w:r>
      <w:r w:rsidRPr="00243DFA">
        <w:t>en</w:t>
      </w:r>
      <w:r w:rsidR="00B67879">
        <w:t>-</w:t>
      </w:r>
      <w:r w:rsidRPr="00243DFA">
        <w:t xml:space="preserve"> und Lehrerbildung</w:t>
      </w:r>
    </w:p>
    <w:p w14:paraId="4AD2B33C" w14:textId="61A575CE" w:rsidR="00243DFA" w:rsidRDefault="00243DFA" w:rsidP="00243DFA">
      <w:pPr>
        <w:ind w:left="2553"/>
      </w:pPr>
      <w:r w:rsidRPr="00243DFA">
        <w:t>Klassenführung</w:t>
      </w:r>
    </w:p>
    <w:p w14:paraId="23A55B78" w14:textId="462769B6" w:rsidR="00243DFA" w:rsidRDefault="00243DFA" w:rsidP="00243DFA">
      <w:pPr>
        <w:ind w:left="2553"/>
      </w:pPr>
      <w:r>
        <w:t>Berufspraktische Studien</w:t>
      </w:r>
    </w:p>
    <w:p w14:paraId="03E55B4C" w14:textId="666F1AB1" w:rsidR="006F01B8" w:rsidRPr="00B67879" w:rsidRDefault="00243DFA" w:rsidP="00B67879">
      <w:pPr>
        <w:ind w:left="2553"/>
      </w:pPr>
      <w:r>
        <w:t>Allgemeine Didaktik</w:t>
      </w:r>
    </w:p>
    <w:p w14:paraId="2A96A082" w14:textId="68074E49" w:rsidR="00BE30AC" w:rsidRPr="00BE30AC" w:rsidRDefault="00735847" w:rsidP="00083272">
      <w:pPr>
        <w:pStyle w:val="PHSG-KopfzeileTitel"/>
        <w:rPr>
          <w:lang w:val="de-CH" w:eastAsia="de-CH"/>
        </w:rPr>
      </w:pPr>
      <w:r w:rsidRPr="00735847">
        <w:rPr>
          <w:lang w:val="de-CH" w:eastAsia="de-CH"/>
        </w:rPr>
        <w:t>Aus</w:t>
      </w:r>
      <w:r w:rsidR="00A639E1">
        <w:rPr>
          <w:lang w:val="de-CH" w:eastAsia="de-CH"/>
        </w:rPr>
        <w:t xml:space="preserve">- und Weiterbildung </w:t>
      </w:r>
    </w:p>
    <w:p w14:paraId="7B6A8D42" w14:textId="1E9F74B6" w:rsidR="00BE30AC" w:rsidRPr="00BE30AC" w:rsidRDefault="00BE30AC" w:rsidP="00FB178F">
      <w:pPr>
        <w:pStyle w:val="PHSG-KopfzeileTitel"/>
        <w:rPr>
          <w:b w:val="0"/>
          <w:bCs/>
          <w:lang w:val="de-CH" w:eastAsia="de-CH"/>
        </w:rPr>
      </w:pPr>
      <w:r w:rsidRPr="00243DFA">
        <w:rPr>
          <w:b w:val="0"/>
          <w:bCs/>
          <w:lang w:val="de-CH" w:eastAsia="de-CH"/>
        </w:rPr>
        <w:t xml:space="preserve"> </w:t>
      </w:r>
      <w:r w:rsidR="00243DFA">
        <w:rPr>
          <w:b w:val="0"/>
          <w:bCs/>
          <w:lang w:val="de-CH" w:eastAsia="de-CH"/>
        </w:rPr>
        <w:t xml:space="preserve"> </w:t>
      </w:r>
      <w:r w:rsidRPr="00BE30AC">
        <w:rPr>
          <w:b w:val="0"/>
          <w:bCs/>
          <w:lang w:val="de-CH" w:eastAsia="de-CH"/>
        </w:rPr>
        <w:t>2020-2022</w:t>
      </w:r>
      <w:r w:rsidRPr="00BE30AC">
        <w:rPr>
          <w:b w:val="0"/>
          <w:bCs/>
          <w:lang w:val="de-CH" w:eastAsia="de-CH"/>
        </w:rPr>
        <w:tab/>
        <w:t xml:space="preserve">         M</w:t>
      </w:r>
      <w:r>
        <w:rPr>
          <w:b w:val="0"/>
          <w:bCs/>
          <w:lang w:val="de-CH" w:eastAsia="de-CH"/>
        </w:rPr>
        <w:t>aster</w:t>
      </w:r>
      <w:r w:rsidR="00243DFA">
        <w:rPr>
          <w:b w:val="0"/>
          <w:bCs/>
          <w:lang w:val="de-CH" w:eastAsia="de-CH"/>
        </w:rPr>
        <w:t xml:space="preserve"> </w:t>
      </w:r>
      <w:proofErr w:type="spellStart"/>
      <w:r>
        <w:rPr>
          <w:b w:val="0"/>
          <w:bCs/>
          <w:lang w:val="de-CH" w:eastAsia="de-CH"/>
        </w:rPr>
        <w:t>of</w:t>
      </w:r>
      <w:proofErr w:type="spellEnd"/>
      <w:r>
        <w:rPr>
          <w:b w:val="0"/>
          <w:bCs/>
          <w:lang w:val="de-CH" w:eastAsia="de-CH"/>
        </w:rPr>
        <w:t xml:space="preserve"> Arts</w:t>
      </w:r>
      <w:r w:rsidRPr="00BE30AC">
        <w:rPr>
          <w:b w:val="0"/>
          <w:bCs/>
          <w:lang w:val="de-CH" w:eastAsia="de-CH"/>
        </w:rPr>
        <w:t xml:space="preserve"> in Early </w:t>
      </w:r>
      <w:proofErr w:type="spellStart"/>
      <w:r w:rsidRPr="00BE30AC">
        <w:rPr>
          <w:b w:val="0"/>
          <w:bCs/>
          <w:lang w:val="de-CH" w:eastAsia="de-CH"/>
        </w:rPr>
        <w:t>Childhood</w:t>
      </w:r>
      <w:proofErr w:type="spellEnd"/>
      <w:r w:rsidRPr="00BE30AC">
        <w:rPr>
          <w:b w:val="0"/>
          <w:bCs/>
          <w:lang w:val="de-CH" w:eastAsia="de-CH"/>
        </w:rPr>
        <w:t xml:space="preserve"> Studies </w:t>
      </w:r>
      <w:r w:rsidR="005102CE">
        <w:rPr>
          <w:b w:val="0"/>
          <w:bCs/>
          <w:lang w:val="de-CH" w:eastAsia="de-CH"/>
        </w:rPr>
        <w:t>,</w:t>
      </w:r>
      <w:r w:rsidRPr="00BE30AC">
        <w:rPr>
          <w:b w:val="0"/>
          <w:bCs/>
          <w:lang w:val="de-CH" w:eastAsia="de-CH"/>
        </w:rPr>
        <w:t xml:space="preserve">PHSG und </w:t>
      </w:r>
      <w:proofErr w:type="gramStart"/>
      <w:r w:rsidRPr="00BE30AC">
        <w:rPr>
          <w:b w:val="0"/>
          <w:bCs/>
          <w:lang w:val="de-CH" w:eastAsia="de-CH"/>
        </w:rPr>
        <w:t>PH Weingarten</w:t>
      </w:r>
      <w:proofErr w:type="gramEnd"/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117"/>
        <w:gridCol w:w="7522"/>
      </w:tblGrid>
      <w:tr w:rsidR="00CE1AB7" w:rsidRPr="00735847" w14:paraId="11BD615A" w14:textId="77777777" w:rsidTr="00FB178F">
        <w:trPr>
          <w:trHeight w:val="32"/>
        </w:trPr>
        <w:tc>
          <w:tcPr>
            <w:tcW w:w="2117" w:type="dxa"/>
          </w:tcPr>
          <w:p w14:paraId="79D75B93" w14:textId="1B8A3539" w:rsidR="00A639E1" w:rsidRDefault="00F74281" w:rsidP="00E9663E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  <w:r>
              <w:rPr>
                <w:rFonts w:cs="Arial"/>
                <w:szCs w:val="21"/>
                <w:lang w:val="de-CH" w:eastAsia="de-CH"/>
              </w:rPr>
              <w:t>20</w:t>
            </w:r>
            <w:r w:rsidR="00BE30AC">
              <w:rPr>
                <w:rFonts w:cs="Arial"/>
                <w:szCs w:val="21"/>
                <w:lang w:val="de-CH" w:eastAsia="de-CH"/>
              </w:rPr>
              <w:t>20</w:t>
            </w:r>
            <w:r w:rsidR="00E74F1C">
              <w:rPr>
                <w:rFonts w:cs="Arial"/>
                <w:szCs w:val="21"/>
                <w:lang w:val="de-CH" w:eastAsia="de-CH"/>
              </w:rPr>
              <w:t xml:space="preserve"> - 20</w:t>
            </w:r>
            <w:r w:rsidR="00BE30AC">
              <w:rPr>
                <w:rFonts w:cs="Arial"/>
                <w:szCs w:val="21"/>
                <w:lang w:val="de-CH" w:eastAsia="de-CH"/>
              </w:rPr>
              <w:t>21</w:t>
            </w:r>
          </w:p>
          <w:p w14:paraId="346CC9D1" w14:textId="77777777" w:rsidR="00F74281" w:rsidRDefault="00F74281" w:rsidP="00E9663E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</w:p>
          <w:p w14:paraId="4C87241A" w14:textId="377CF894" w:rsidR="00653E07" w:rsidRDefault="00A639E1" w:rsidP="00E9663E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  <w:r>
              <w:rPr>
                <w:rFonts w:cs="Arial"/>
                <w:szCs w:val="21"/>
                <w:lang w:val="de-CH" w:eastAsia="de-CH"/>
              </w:rPr>
              <w:t>19</w:t>
            </w:r>
            <w:r w:rsidR="00BE30AC">
              <w:rPr>
                <w:rFonts w:cs="Arial"/>
                <w:szCs w:val="21"/>
                <w:lang w:val="de-CH" w:eastAsia="de-CH"/>
              </w:rPr>
              <w:t>90</w:t>
            </w:r>
            <w:r w:rsidR="00DA4CC3">
              <w:rPr>
                <w:rFonts w:cs="Arial"/>
                <w:szCs w:val="21"/>
                <w:lang w:val="de-CH" w:eastAsia="de-CH"/>
              </w:rPr>
              <w:t>–</w:t>
            </w:r>
            <w:r>
              <w:rPr>
                <w:rFonts w:cs="Arial"/>
                <w:szCs w:val="21"/>
                <w:lang w:val="de-CH" w:eastAsia="de-CH"/>
              </w:rPr>
              <w:t xml:space="preserve"> </w:t>
            </w:r>
            <w:r w:rsidR="00BE30AC">
              <w:rPr>
                <w:rFonts w:cs="Arial"/>
                <w:szCs w:val="21"/>
                <w:lang w:val="de-CH" w:eastAsia="de-CH"/>
              </w:rPr>
              <w:t>1</w:t>
            </w:r>
            <w:r w:rsidR="00B67879">
              <w:rPr>
                <w:rFonts w:cs="Arial"/>
                <w:szCs w:val="21"/>
                <w:lang w:val="de-CH" w:eastAsia="de-CH"/>
              </w:rPr>
              <w:t>9</w:t>
            </w:r>
            <w:r w:rsidR="00BE30AC">
              <w:rPr>
                <w:rFonts w:cs="Arial"/>
                <w:szCs w:val="21"/>
                <w:lang w:val="de-CH" w:eastAsia="de-CH"/>
              </w:rPr>
              <w:t>93</w:t>
            </w:r>
          </w:p>
          <w:p w14:paraId="7780D6BA" w14:textId="77777777" w:rsidR="00DA4CC3" w:rsidRPr="00D82AB6" w:rsidRDefault="00DA4CC3" w:rsidP="00E9663E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</w:p>
        </w:tc>
        <w:tc>
          <w:tcPr>
            <w:tcW w:w="7522" w:type="dxa"/>
          </w:tcPr>
          <w:p w14:paraId="727A5B89" w14:textId="2F0C4AB8" w:rsidR="00832411" w:rsidRDefault="00BE30AC" w:rsidP="00832411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  <w:r>
              <w:rPr>
                <w:rFonts w:cs="Arial"/>
                <w:szCs w:val="21"/>
                <w:lang w:val="de-CH" w:eastAsia="de-CH"/>
              </w:rPr>
              <w:t>Bachelor-Äquivalenz PHSG</w:t>
            </w:r>
          </w:p>
          <w:p w14:paraId="5B168F5E" w14:textId="77777777" w:rsidR="00832411" w:rsidRDefault="00832411" w:rsidP="00832411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</w:p>
          <w:p w14:paraId="0B86DD4C" w14:textId="0495B423" w:rsidR="00832411" w:rsidRDefault="00BE30AC" w:rsidP="00832411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  <w:r>
              <w:rPr>
                <w:rFonts w:cs="Arial"/>
                <w:szCs w:val="21"/>
                <w:lang w:val="de-CH" w:eastAsia="de-CH"/>
              </w:rPr>
              <w:t xml:space="preserve">KGS </w:t>
            </w:r>
            <w:proofErr w:type="spellStart"/>
            <w:r>
              <w:rPr>
                <w:rFonts w:cs="Arial"/>
                <w:szCs w:val="21"/>
                <w:lang w:val="de-CH" w:eastAsia="de-CH"/>
              </w:rPr>
              <w:t>St.Gallen</w:t>
            </w:r>
            <w:proofErr w:type="spellEnd"/>
          </w:p>
          <w:p w14:paraId="41C7315C" w14:textId="347A1161" w:rsidR="00653E07" w:rsidRPr="00D82AB6" w:rsidRDefault="00653E07" w:rsidP="00F74281">
            <w:pPr>
              <w:spacing w:before="0" w:after="0" w:line="240" w:lineRule="auto"/>
              <w:rPr>
                <w:rFonts w:cs="Arial"/>
                <w:szCs w:val="21"/>
                <w:lang w:eastAsia="de-CH"/>
              </w:rPr>
            </w:pPr>
          </w:p>
        </w:tc>
      </w:tr>
    </w:tbl>
    <w:p w14:paraId="5D503068" w14:textId="011050F7" w:rsidR="00423415" w:rsidRDefault="0047776E" w:rsidP="00083272">
      <w:pPr>
        <w:pStyle w:val="PHSG-KopfzeileTitel"/>
        <w:rPr>
          <w:lang w:val="de-CH" w:eastAsia="de-CH"/>
        </w:rPr>
      </w:pPr>
      <w:r>
        <w:rPr>
          <w:lang w:val="de-CH" w:eastAsia="de-CH"/>
        </w:rPr>
        <w:t>Berufliche Tätigkeiten</w:t>
      </w:r>
    </w:p>
    <w:p w14:paraId="23F4C76C" w14:textId="103B7C5F" w:rsidR="00243DFA" w:rsidRDefault="00243DFA" w:rsidP="00243DFA">
      <w:pPr>
        <w:pStyle w:val="PHSG-KopfzeileTitel"/>
        <w:spacing w:line="276" w:lineRule="auto"/>
        <w:ind w:left="2220" w:hanging="2220"/>
        <w:rPr>
          <w:b w:val="0"/>
          <w:bCs/>
        </w:rPr>
      </w:pPr>
      <w:r>
        <w:rPr>
          <w:b w:val="0"/>
          <w:bCs/>
          <w:lang w:val="de-CH" w:eastAsia="de-CH"/>
        </w:rPr>
        <w:t xml:space="preserve"> </w:t>
      </w:r>
      <w:r w:rsidR="00423415">
        <w:rPr>
          <w:b w:val="0"/>
          <w:bCs/>
          <w:lang w:val="de-CH" w:eastAsia="de-CH"/>
        </w:rPr>
        <w:t>Seit 2022</w:t>
      </w:r>
      <w:r w:rsidR="00BE30AC">
        <w:rPr>
          <w:b w:val="0"/>
          <w:bCs/>
          <w:lang w:val="de-CH" w:eastAsia="de-CH"/>
        </w:rPr>
        <w:t xml:space="preserve">                      </w:t>
      </w:r>
      <w:r w:rsidR="00BE30AC" w:rsidRPr="00243DFA">
        <w:rPr>
          <w:b w:val="0"/>
          <w:bCs/>
        </w:rPr>
        <w:t xml:space="preserve">Lehrbeauftragte </w:t>
      </w:r>
      <w:proofErr w:type="spellStart"/>
      <w:r w:rsidR="00BE30AC" w:rsidRPr="00243DFA">
        <w:rPr>
          <w:b w:val="0"/>
          <w:bCs/>
        </w:rPr>
        <w:t>Erziehgungswissenschaften</w:t>
      </w:r>
      <w:proofErr w:type="spellEnd"/>
      <w:r>
        <w:rPr>
          <w:b w:val="0"/>
          <w:bCs/>
        </w:rPr>
        <w:t xml:space="preserve"> PHSG</w:t>
      </w:r>
    </w:p>
    <w:p w14:paraId="6A955CF9" w14:textId="6E75756D" w:rsidR="00423415" w:rsidRPr="00243DFA" w:rsidRDefault="00BE30AC" w:rsidP="00243DFA">
      <w:pPr>
        <w:spacing w:line="276" w:lineRule="auto"/>
        <w:ind w:left="1369" w:firstLine="851"/>
      </w:pPr>
      <w:r w:rsidRPr="00243DFA">
        <w:t xml:space="preserve">Mentorin </w:t>
      </w:r>
      <w:r w:rsidR="00243DFA" w:rsidRPr="00243DFA">
        <w:t>PHSG</w:t>
      </w: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071"/>
        <w:gridCol w:w="7568"/>
      </w:tblGrid>
      <w:tr w:rsidR="00FB5550" w:rsidRPr="00B5362E" w14:paraId="4ABBF47B" w14:textId="77777777" w:rsidTr="006C24FF">
        <w:tc>
          <w:tcPr>
            <w:tcW w:w="2071" w:type="dxa"/>
          </w:tcPr>
          <w:p w14:paraId="63F77B2B" w14:textId="77777777" w:rsidR="00423415" w:rsidRPr="00243DFA" w:rsidRDefault="00423415" w:rsidP="00243DFA">
            <w:r w:rsidRPr="00243DFA">
              <w:t>2011- 2023</w:t>
            </w:r>
          </w:p>
          <w:p w14:paraId="2849E2F3" w14:textId="77777777" w:rsidR="00423415" w:rsidRPr="00243DFA" w:rsidRDefault="00423415" w:rsidP="00243DFA">
            <w:r w:rsidRPr="00243DFA">
              <w:t>2009- 2011</w:t>
            </w:r>
          </w:p>
          <w:p w14:paraId="1DE28A7D" w14:textId="16E7AF89" w:rsidR="00423415" w:rsidRPr="00243DFA" w:rsidRDefault="00423415" w:rsidP="00243DFA">
            <w:r w:rsidRPr="00243DFA">
              <w:t>1995- 2004</w:t>
            </w:r>
          </w:p>
          <w:p w14:paraId="713CF485" w14:textId="7EAB7372" w:rsidR="00423415" w:rsidRPr="00243DFA" w:rsidRDefault="00423415" w:rsidP="00243DFA">
            <w:r w:rsidRPr="00243DFA">
              <w:t>1993- 2004</w:t>
            </w:r>
          </w:p>
        </w:tc>
        <w:tc>
          <w:tcPr>
            <w:tcW w:w="7568" w:type="dxa"/>
          </w:tcPr>
          <w:p w14:paraId="44A5F9F5" w14:textId="42EEC754" w:rsidR="00832411" w:rsidRPr="00243DFA" w:rsidRDefault="00BE30AC" w:rsidP="00243DFA">
            <w:r>
              <w:rPr>
                <w:lang w:val="de-CH" w:eastAsia="de-CH"/>
              </w:rPr>
              <w:t xml:space="preserve"> </w:t>
            </w:r>
            <w:r w:rsidR="00423415" w:rsidRPr="00243DFA">
              <w:t xml:space="preserve">Teilzeitanstellung </w:t>
            </w:r>
            <w:r w:rsidR="005102CE">
              <w:t xml:space="preserve">als </w:t>
            </w:r>
            <w:r w:rsidR="00423415" w:rsidRPr="00243DFA">
              <w:t>Lehrperson Kindergarten</w:t>
            </w:r>
            <w:r w:rsidR="005102CE">
              <w:t xml:space="preserve"> in </w:t>
            </w:r>
            <w:r w:rsidR="00423415" w:rsidRPr="00243DFA">
              <w:t>Speicher AR</w:t>
            </w:r>
          </w:p>
          <w:p w14:paraId="681DA763" w14:textId="7B6CF928" w:rsidR="00423415" w:rsidRPr="00243DFA" w:rsidRDefault="00BE30AC" w:rsidP="00243DFA">
            <w:r w:rsidRPr="00243DFA">
              <w:t xml:space="preserve"> </w:t>
            </w:r>
            <w:r w:rsidR="00A52CE1">
              <w:t xml:space="preserve">Div. </w:t>
            </w:r>
            <w:r w:rsidR="00423415" w:rsidRPr="00243DFA">
              <w:t xml:space="preserve">Stellvertretungen </w:t>
            </w:r>
            <w:r w:rsidR="005102CE">
              <w:t>Lehrperson KG und Sport US in</w:t>
            </w:r>
            <w:r w:rsidR="00423415" w:rsidRPr="00243DFA">
              <w:t xml:space="preserve"> Speicher</w:t>
            </w:r>
            <w:r w:rsidR="005102CE">
              <w:t xml:space="preserve"> AR</w:t>
            </w:r>
          </w:p>
          <w:p w14:paraId="1ADE5B34" w14:textId="3214D2D6" w:rsidR="00423415" w:rsidRPr="00243DFA" w:rsidRDefault="00BE30AC" w:rsidP="00243DFA">
            <w:r w:rsidRPr="00243DFA">
              <w:t xml:space="preserve"> </w:t>
            </w:r>
            <w:r w:rsidR="00423415" w:rsidRPr="00243DFA">
              <w:t xml:space="preserve">Praktikumslehrperson KGS </w:t>
            </w:r>
            <w:proofErr w:type="spellStart"/>
            <w:r w:rsidR="00423415" w:rsidRPr="00243DFA">
              <w:t>St.Gallen</w:t>
            </w:r>
            <w:proofErr w:type="spellEnd"/>
          </w:p>
          <w:p w14:paraId="38801DE7" w14:textId="688D2C2B" w:rsidR="00423415" w:rsidRPr="00B67879" w:rsidRDefault="00BE30AC" w:rsidP="00B67879">
            <w:r w:rsidRPr="00243DFA">
              <w:t xml:space="preserve"> </w:t>
            </w:r>
            <w:r w:rsidR="00423415" w:rsidRPr="00243DFA">
              <w:t xml:space="preserve">Klassenlehrperson Kindergarten </w:t>
            </w:r>
            <w:r w:rsidR="005102CE">
              <w:t>in</w:t>
            </w:r>
            <w:r w:rsidR="00423415" w:rsidRPr="00243DFA">
              <w:t xml:space="preserve"> Thal-Staa</w:t>
            </w:r>
            <w:r w:rsidR="00B67879">
              <w:t>d</w:t>
            </w:r>
          </w:p>
          <w:p w14:paraId="4A7D79F1" w14:textId="7FC1B0BB" w:rsidR="00423415" w:rsidRPr="0071609B" w:rsidRDefault="00423415" w:rsidP="00423415">
            <w:pPr>
              <w:spacing w:before="0" w:after="0" w:line="360" w:lineRule="auto"/>
              <w:rPr>
                <w:rFonts w:cs="Arial"/>
                <w:szCs w:val="21"/>
                <w:lang w:val="de-CH" w:eastAsia="de-CH"/>
              </w:rPr>
            </w:pPr>
          </w:p>
        </w:tc>
      </w:tr>
    </w:tbl>
    <w:p w14:paraId="068D1565" w14:textId="5B214044" w:rsidR="00DA4CC3" w:rsidRPr="00B67879" w:rsidRDefault="00DA4CC3" w:rsidP="00FB5550">
      <w:pPr>
        <w:spacing w:before="0" w:after="0" w:line="240" w:lineRule="auto"/>
        <w:rPr>
          <w:rFonts w:eastAsiaTheme="minorHAnsi" w:cs="Arial"/>
          <w:b/>
          <w:sz w:val="22"/>
          <w:szCs w:val="22"/>
          <w:lang w:val="de-CH" w:eastAsia="de-CH"/>
        </w:rPr>
      </w:pPr>
      <w:r w:rsidRPr="00DA4CC3">
        <w:rPr>
          <w:b/>
          <w:lang w:val="de-CH" w:eastAsia="de-CH"/>
        </w:rPr>
        <w:lastRenderedPageBreak/>
        <w:t>Weitere berufsbezogene Tät</w:t>
      </w:r>
      <w:r w:rsidR="002179A1">
        <w:rPr>
          <w:b/>
          <w:lang w:val="de-CH" w:eastAsia="de-CH"/>
        </w:rPr>
        <w:t>i</w:t>
      </w:r>
      <w:r w:rsidRPr="00DA4CC3">
        <w:rPr>
          <w:b/>
          <w:lang w:val="de-CH" w:eastAsia="de-CH"/>
        </w:rPr>
        <w:t>gkeiten</w:t>
      </w:r>
      <w:r>
        <w:rPr>
          <w:rFonts w:eastAsiaTheme="minorHAnsi" w:cs="Arial"/>
          <w:b/>
          <w:sz w:val="22"/>
          <w:szCs w:val="22"/>
          <w:lang w:val="de-CH" w:eastAsia="de-CH"/>
        </w:rPr>
        <w:t xml:space="preserve"> </w:t>
      </w: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0"/>
        <w:gridCol w:w="7507"/>
      </w:tblGrid>
      <w:tr w:rsidR="0047776E" w14:paraId="79A59365" w14:textId="77777777" w:rsidTr="0047776E">
        <w:tc>
          <w:tcPr>
            <w:tcW w:w="1105" w:type="pct"/>
            <w:shd w:val="clear" w:color="auto" w:fill="auto"/>
          </w:tcPr>
          <w:p w14:paraId="10DDFFE8" w14:textId="77777777" w:rsidR="0047776E" w:rsidRDefault="0047776E" w:rsidP="00E5489D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</w:p>
        </w:tc>
        <w:tc>
          <w:tcPr>
            <w:tcW w:w="3895" w:type="pct"/>
            <w:shd w:val="clear" w:color="auto" w:fill="auto"/>
          </w:tcPr>
          <w:p w14:paraId="7CFC646D" w14:textId="77777777" w:rsidR="0047776E" w:rsidRPr="0047776E" w:rsidRDefault="0047776E" w:rsidP="00E5489D">
            <w:pPr>
              <w:spacing w:before="0" w:after="0" w:line="240" w:lineRule="auto"/>
              <w:rPr>
                <w:rFonts w:cs="Arial"/>
              </w:rPr>
            </w:pPr>
          </w:p>
        </w:tc>
      </w:tr>
      <w:tr w:rsidR="0047776E" w14:paraId="0E9EDEF8" w14:textId="77777777" w:rsidTr="00E5489D">
        <w:trPr>
          <w:trHeight w:val="85"/>
        </w:trPr>
        <w:tc>
          <w:tcPr>
            <w:tcW w:w="1105" w:type="pct"/>
            <w:shd w:val="clear" w:color="auto" w:fill="auto"/>
          </w:tcPr>
          <w:p w14:paraId="0BF88A9A" w14:textId="77777777" w:rsidR="0047776E" w:rsidRPr="00DA4CC3" w:rsidRDefault="0047776E" w:rsidP="0047776E">
            <w:pPr>
              <w:spacing w:before="0" w:after="0" w:line="240" w:lineRule="auto"/>
              <w:rPr>
                <w:rFonts w:cs="Arial"/>
                <w:szCs w:val="21"/>
                <w:lang w:val="de-CH" w:eastAsia="de-CH"/>
              </w:rPr>
            </w:pPr>
          </w:p>
        </w:tc>
        <w:tc>
          <w:tcPr>
            <w:tcW w:w="3895" w:type="pct"/>
            <w:shd w:val="clear" w:color="auto" w:fill="auto"/>
          </w:tcPr>
          <w:p w14:paraId="58E9E7D9" w14:textId="2CF93508" w:rsidR="0047776E" w:rsidRPr="0047776E" w:rsidRDefault="0047776E" w:rsidP="0047776E">
            <w:pPr>
              <w:tabs>
                <w:tab w:val="left" w:pos="2552"/>
              </w:tabs>
              <w:spacing w:before="0" w:after="0" w:line="240" w:lineRule="auto"/>
              <w:rPr>
                <w:rFonts w:cs="Arial"/>
              </w:rPr>
            </w:pPr>
          </w:p>
          <w:p w14:paraId="207048A0" w14:textId="77777777" w:rsidR="0047776E" w:rsidRPr="0047776E" w:rsidRDefault="0047776E" w:rsidP="0047776E">
            <w:pPr>
              <w:spacing w:before="0" w:after="0" w:line="240" w:lineRule="auto"/>
              <w:rPr>
                <w:rFonts w:cs="Arial"/>
              </w:rPr>
            </w:pPr>
          </w:p>
        </w:tc>
      </w:tr>
      <w:tr w:rsidR="0047776E" w14:paraId="441D487A" w14:textId="77777777" w:rsidTr="00E5489D">
        <w:trPr>
          <w:trHeight w:val="85"/>
        </w:trPr>
        <w:tc>
          <w:tcPr>
            <w:tcW w:w="1105" w:type="pct"/>
            <w:shd w:val="clear" w:color="auto" w:fill="auto"/>
          </w:tcPr>
          <w:p w14:paraId="4C84A91F" w14:textId="77777777" w:rsidR="0047776E" w:rsidRDefault="0047776E" w:rsidP="00E5489D">
            <w:pPr>
              <w:tabs>
                <w:tab w:val="left" w:pos="2552"/>
              </w:tabs>
              <w:spacing w:before="0" w:after="0" w:line="240" w:lineRule="auto"/>
              <w:rPr>
                <w:rFonts w:cs="Arial"/>
              </w:rPr>
            </w:pPr>
          </w:p>
        </w:tc>
        <w:tc>
          <w:tcPr>
            <w:tcW w:w="3895" w:type="pct"/>
            <w:shd w:val="clear" w:color="auto" w:fill="auto"/>
          </w:tcPr>
          <w:p w14:paraId="02DBC4E5" w14:textId="7F1A8446" w:rsidR="0047776E" w:rsidRPr="0047776E" w:rsidRDefault="0047776E" w:rsidP="00E5489D">
            <w:pPr>
              <w:tabs>
                <w:tab w:val="left" w:pos="2552"/>
              </w:tabs>
              <w:spacing w:before="0" w:after="0" w:line="360" w:lineRule="auto"/>
              <w:rPr>
                <w:rFonts w:cs="Arial"/>
              </w:rPr>
            </w:pPr>
          </w:p>
        </w:tc>
      </w:tr>
      <w:tr w:rsidR="00013FD5" w:rsidRPr="00427D6F" w14:paraId="25DEDE99" w14:textId="77777777" w:rsidTr="0047776E">
        <w:tc>
          <w:tcPr>
            <w:tcW w:w="1105" w:type="pct"/>
            <w:shd w:val="clear" w:color="auto" w:fill="auto"/>
          </w:tcPr>
          <w:p w14:paraId="32724E82" w14:textId="77777777" w:rsidR="00013FD5" w:rsidRPr="00427D6F" w:rsidRDefault="00013FD5" w:rsidP="0047776E">
            <w:pPr>
              <w:tabs>
                <w:tab w:val="left" w:pos="2552"/>
              </w:tabs>
              <w:spacing w:before="0" w:after="0" w:line="240" w:lineRule="auto"/>
              <w:rPr>
                <w:rFonts w:cs="Arial"/>
              </w:rPr>
            </w:pPr>
            <w:r w:rsidRPr="00427D6F">
              <w:rPr>
                <w:rFonts w:cs="Arial"/>
              </w:rPr>
              <w:t>Expertenaktivitäten</w:t>
            </w:r>
          </w:p>
        </w:tc>
        <w:tc>
          <w:tcPr>
            <w:tcW w:w="3895" w:type="pct"/>
            <w:shd w:val="clear" w:color="auto" w:fill="auto"/>
          </w:tcPr>
          <w:p w14:paraId="01FC099E" w14:textId="77B143D8" w:rsidR="00013FD5" w:rsidRDefault="00E5489D" w:rsidP="00E5489D">
            <w:pPr>
              <w:tabs>
                <w:tab w:val="left" w:pos="2552"/>
              </w:tabs>
              <w:spacing w:before="0" w:after="0" w:line="360" w:lineRule="auto"/>
              <w:rPr>
                <w:rFonts w:cs="Arial"/>
                <w:lang w:val="de-CH"/>
              </w:rPr>
            </w:pPr>
            <w:r>
              <w:rPr>
                <w:rFonts w:cs="Arial"/>
                <w:lang w:val="de-CH"/>
              </w:rPr>
              <w:t xml:space="preserve">2003- heute: Prüfungsexpertin der </w:t>
            </w:r>
            <w:proofErr w:type="spellStart"/>
            <w:r>
              <w:rPr>
                <w:rFonts w:cs="Arial"/>
                <w:lang w:val="de-CH"/>
              </w:rPr>
              <w:t>kant</w:t>
            </w:r>
            <w:proofErr w:type="spellEnd"/>
            <w:r>
              <w:rPr>
                <w:rFonts w:cs="Arial"/>
                <w:lang w:val="de-CH"/>
              </w:rPr>
              <w:t xml:space="preserve">. Mittelschulen </w:t>
            </w:r>
            <w:proofErr w:type="spellStart"/>
            <w:r>
              <w:rPr>
                <w:rFonts w:cs="Arial"/>
                <w:lang w:val="de-CH"/>
              </w:rPr>
              <w:t>St.Gallen</w:t>
            </w:r>
            <w:proofErr w:type="spellEnd"/>
          </w:p>
          <w:p w14:paraId="734E8205" w14:textId="2557E494" w:rsidR="00E5489D" w:rsidRPr="00427D6F" w:rsidRDefault="00E5489D" w:rsidP="00E5489D">
            <w:pPr>
              <w:tabs>
                <w:tab w:val="left" w:pos="2552"/>
              </w:tabs>
              <w:spacing w:before="0" w:after="0" w:line="360" w:lineRule="auto"/>
              <w:rPr>
                <w:rFonts w:cs="Arial"/>
                <w:lang w:val="de-CH"/>
              </w:rPr>
            </w:pPr>
            <w:r>
              <w:rPr>
                <w:rFonts w:cs="Arial"/>
                <w:lang w:val="de-CH"/>
              </w:rPr>
              <w:t xml:space="preserve">2000-2012: Mitglied Schulturnkommission Kanton </w:t>
            </w:r>
            <w:proofErr w:type="spellStart"/>
            <w:r>
              <w:rPr>
                <w:rFonts w:cs="Arial"/>
                <w:lang w:val="de-CH"/>
              </w:rPr>
              <w:t>St.Gallen</w:t>
            </w:r>
            <w:proofErr w:type="spellEnd"/>
          </w:p>
        </w:tc>
      </w:tr>
    </w:tbl>
    <w:p w14:paraId="720E52E5" w14:textId="77777777" w:rsidR="00A1016F" w:rsidRPr="00427D6F" w:rsidRDefault="00A1016F" w:rsidP="00A1016F">
      <w:pPr>
        <w:spacing w:before="0" w:after="0" w:line="240" w:lineRule="auto"/>
        <w:rPr>
          <w:b/>
          <w:lang w:val="de-CH" w:eastAsia="de-CH"/>
        </w:rPr>
      </w:pPr>
    </w:p>
    <w:tbl>
      <w:tblPr>
        <w:tblStyle w:val="Tabellenraster"/>
        <w:tblW w:w="1105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0"/>
      </w:tblGrid>
      <w:tr w:rsidR="00E5489D" w14:paraId="72A23B2D" w14:textId="77777777" w:rsidTr="00E5489D">
        <w:tc>
          <w:tcPr>
            <w:tcW w:w="5000" w:type="pct"/>
            <w:shd w:val="clear" w:color="auto" w:fill="auto"/>
          </w:tcPr>
          <w:p w14:paraId="4D8A9BF5" w14:textId="4ACE10B0" w:rsidR="00E5489D" w:rsidRPr="00427D6F" w:rsidRDefault="00E5489D" w:rsidP="00E5489D">
            <w:pPr>
              <w:spacing w:before="0" w:after="0" w:line="240" w:lineRule="auto"/>
              <w:rPr>
                <w:rFonts w:cs="Arial"/>
              </w:rPr>
            </w:pPr>
          </w:p>
        </w:tc>
      </w:tr>
    </w:tbl>
    <w:p w14:paraId="0B85BBC2" w14:textId="5575B695" w:rsidR="00A46444" w:rsidRPr="00534D1A" w:rsidRDefault="00A46444" w:rsidP="009A079B">
      <w:pPr>
        <w:pStyle w:val="PHSG-RichtlinienDokdatum"/>
      </w:pPr>
    </w:p>
    <w:sectPr w:rsidR="00A46444" w:rsidRPr="00534D1A" w:rsidSect="00701E7E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355" w:right="851" w:bottom="1588" w:left="1418" w:header="1701" w:footer="454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9B6A04" w14:textId="77777777" w:rsidR="00CC472C" w:rsidRDefault="00CC472C">
      <w:r>
        <w:separator/>
      </w:r>
    </w:p>
    <w:p w14:paraId="633EE7A7" w14:textId="77777777" w:rsidR="00CC472C" w:rsidRDefault="00CC472C"/>
    <w:p w14:paraId="7F49E774" w14:textId="77777777" w:rsidR="00CC472C" w:rsidRDefault="00CC472C"/>
  </w:endnote>
  <w:endnote w:type="continuationSeparator" w:id="0">
    <w:p w14:paraId="4E9A993C" w14:textId="77777777" w:rsidR="00CC472C" w:rsidRDefault="00CC472C">
      <w:r>
        <w:continuationSeparator/>
      </w:r>
    </w:p>
    <w:p w14:paraId="1BF580A5" w14:textId="77777777" w:rsidR="00CC472C" w:rsidRDefault="00CC472C"/>
    <w:p w14:paraId="3454F85C" w14:textId="77777777" w:rsidR="00CC472C" w:rsidRDefault="00CC472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etter Gothic Std">
    <w:altName w:val="Calibri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5D24A0" w14:textId="124E5E62" w:rsidR="002E244C" w:rsidRPr="00CE40DA" w:rsidRDefault="002E244C" w:rsidP="002E244C">
    <w:pPr>
      <w:pStyle w:val="Fuzeile"/>
      <w:rPr>
        <w:sz w:val="17"/>
        <w:szCs w:val="17"/>
      </w:rPr>
    </w:pPr>
    <w:r w:rsidRPr="00CE40DA">
      <w:rPr>
        <w:b/>
        <w:sz w:val="17"/>
        <w:szCs w:val="17"/>
      </w:rPr>
      <w:t xml:space="preserve">Pädagogische Hochschule </w:t>
    </w:r>
    <w:proofErr w:type="spellStart"/>
    <w:r w:rsidRPr="00CE40DA">
      <w:rPr>
        <w:b/>
        <w:sz w:val="17"/>
        <w:szCs w:val="17"/>
      </w:rPr>
      <w:t>St.Gallen</w:t>
    </w:r>
    <w:proofErr w:type="spellEnd"/>
    <w:r w:rsidRPr="00CE40DA">
      <w:rPr>
        <w:sz w:val="17"/>
        <w:szCs w:val="17"/>
      </w:rPr>
      <w:t xml:space="preserve"> </w:t>
    </w:r>
    <w:r w:rsidR="00CE1AB7">
      <w:rPr>
        <w:sz w:val="17"/>
        <w:szCs w:val="17"/>
      </w:rPr>
      <w:t xml:space="preserve">| CV </w:t>
    </w:r>
    <w:r w:rsidR="00243DFA">
      <w:rPr>
        <w:sz w:val="17"/>
        <w:szCs w:val="17"/>
      </w:rPr>
      <w:t>Simone Cecchinato</w:t>
    </w:r>
    <w:r w:rsidR="00F01536">
      <w:rPr>
        <w:sz w:val="17"/>
        <w:szCs w:val="17"/>
      </w:rPr>
      <w:tab/>
    </w:r>
    <w:r w:rsidR="00F01536">
      <w:rPr>
        <w:sz w:val="17"/>
        <w:szCs w:val="17"/>
      </w:rPr>
      <w:tab/>
    </w:r>
    <w:r w:rsidRPr="00CE40DA">
      <w:rPr>
        <w:sz w:val="17"/>
        <w:szCs w:val="17"/>
      </w:rPr>
      <w:fldChar w:fldCharType="begin"/>
    </w:r>
    <w:r w:rsidRPr="00CE40DA">
      <w:rPr>
        <w:sz w:val="17"/>
        <w:szCs w:val="17"/>
      </w:rPr>
      <w:instrText xml:space="preserve"> PAGE   \* MERGEFORMAT </w:instrText>
    </w:r>
    <w:r w:rsidRPr="00CE40DA">
      <w:rPr>
        <w:sz w:val="17"/>
        <w:szCs w:val="17"/>
      </w:rPr>
      <w:fldChar w:fldCharType="separate"/>
    </w:r>
    <w:r w:rsidR="00246A08">
      <w:rPr>
        <w:noProof/>
        <w:sz w:val="17"/>
        <w:szCs w:val="17"/>
      </w:rPr>
      <w:t>1</w:t>
    </w:r>
    <w:r w:rsidRPr="00CE40DA">
      <w:rPr>
        <w:sz w:val="17"/>
        <w:szCs w:val="17"/>
      </w:rPr>
      <w:fldChar w:fldCharType="end"/>
    </w:r>
    <w:r w:rsidRPr="00CE40DA">
      <w:rPr>
        <w:sz w:val="17"/>
        <w:szCs w:val="17"/>
      </w:rPr>
      <w:t>/</w:t>
    </w:r>
    <w:r w:rsidRPr="00CE40DA">
      <w:rPr>
        <w:sz w:val="17"/>
        <w:szCs w:val="17"/>
      </w:rPr>
      <w:fldChar w:fldCharType="begin"/>
    </w:r>
    <w:r w:rsidRPr="00CE40DA">
      <w:rPr>
        <w:sz w:val="17"/>
        <w:szCs w:val="17"/>
      </w:rPr>
      <w:instrText xml:space="preserve"> NUMPAGES   \* MERGEFORMAT </w:instrText>
    </w:r>
    <w:r w:rsidRPr="00CE40DA">
      <w:rPr>
        <w:sz w:val="17"/>
        <w:szCs w:val="17"/>
      </w:rPr>
      <w:fldChar w:fldCharType="separate"/>
    </w:r>
    <w:r w:rsidR="00246A08">
      <w:rPr>
        <w:noProof/>
        <w:sz w:val="17"/>
        <w:szCs w:val="17"/>
      </w:rPr>
      <w:t>1</w:t>
    </w:r>
    <w:r w:rsidRPr="00CE40DA">
      <w:rPr>
        <w:sz w:val="17"/>
        <w:szCs w:val="17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4B42E" w14:textId="77777777" w:rsidR="00CE1AB7" w:rsidRPr="00CE40DA" w:rsidRDefault="00CE1AB7" w:rsidP="00CE1AB7">
    <w:pPr>
      <w:pStyle w:val="Fuzeile"/>
      <w:rPr>
        <w:sz w:val="17"/>
        <w:szCs w:val="17"/>
      </w:rPr>
    </w:pPr>
    <w:r w:rsidRPr="00CE40DA">
      <w:rPr>
        <w:b/>
        <w:sz w:val="17"/>
        <w:szCs w:val="17"/>
      </w:rPr>
      <w:t xml:space="preserve">Pädagogische Hochschule </w:t>
    </w:r>
    <w:proofErr w:type="spellStart"/>
    <w:r w:rsidRPr="00CE40DA">
      <w:rPr>
        <w:b/>
        <w:sz w:val="17"/>
        <w:szCs w:val="17"/>
      </w:rPr>
      <w:t>St.Gallen</w:t>
    </w:r>
    <w:proofErr w:type="spellEnd"/>
    <w:r w:rsidRPr="00CE40DA">
      <w:rPr>
        <w:sz w:val="17"/>
        <w:szCs w:val="17"/>
      </w:rPr>
      <w:t xml:space="preserve"> </w:t>
    </w:r>
    <w:r>
      <w:rPr>
        <w:sz w:val="17"/>
        <w:szCs w:val="17"/>
      </w:rPr>
      <w:t>| CV Vorname Nachname</w:t>
    </w:r>
    <w:r>
      <w:rPr>
        <w:sz w:val="17"/>
        <w:szCs w:val="17"/>
      </w:rPr>
      <w:tab/>
    </w:r>
    <w:r>
      <w:rPr>
        <w:sz w:val="17"/>
        <w:szCs w:val="17"/>
      </w:rPr>
      <w:tab/>
    </w:r>
    <w:r w:rsidRPr="00CE40DA">
      <w:rPr>
        <w:sz w:val="17"/>
        <w:szCs w:val="17"/>
      </w:rPr>
      <w:fldChar w:fldCharType="begin"/>
    </w:r>
    <w:r w:rsidRPr="00CE40DA">
      <w:rPr>
        <w:sz w:val="17"/>
        <w:szCs w:val="17"/>
      </w:rPr>
      <w:instrText xml:space="preserve"> PAGE   \* MERGEFORMAT </w:instrText>
    </w:r>
    <w:r w:rsidRPr="00CE40DA">
      <w:rPr>
        <w:sz w:val="17"/>
        <w:szCs w:val="17"/>
      </w:rPr>
      <w:fldChar w:fldCharType="separate"/>
    </w:r>
    <w:r w:rsidR="006722E0">
      <w:rPr>
        <w:noProof/>
        <w:sz w:val="17"/>
        <w:szCs w:val="17"/>
      </w:rPr>
      <w:t>1</w:t>
    </w:r>
    <w:r w:rsidRPr="00CE40DA">
      <w:rPr>
        <w:sz w:val="17"/>
        <w:szCs w:val="17"/>
      </w:rPr>
      <w:fldChar w:fldCharType="end"/>
    </w:r>
    <w:r w:rsidRPr="00CE40DA">
      <w:rPr>
        <w:sz w:val="17"/>
        <w:szCs w:val="17"/>
      </w:rPr>
      <w:t>/</w:t>
    </w:r>
    <w:r w:rsidRPr="00CE40DA">
      <w:rPr>
        <w:sz w:val="17"/>
        <w:szCs w:val="17"/>
      </w:rPr>
      <w:fldChar w:fldCharType="begin"/>
    </w:r>
    <w:r w:rsidRPr="00CE40DA">
      <w:rPr>
        <w:sz w:val="17"/>
        <w:szCs w:val="17"/>
      </w:rPr>
      <w:instrText xml:space="preserve"> NUMPAGES   \* MERGEFORMAT </w:instrText>
    </w:r>
    <w:r w:rsidRPr="00CE40DA">
      <w:rPr>
        <w:sz w:val="17"/>
        <w:szCs w:val="17"/>
      </w:rPr>
      <w:fldChar w:fldCharType="separate"/>
    </w:r>
    <w:r w:rsidR="002179A1">
      <w:rPr>
        <w:noProof/>
        <w:sz w:val="17"/>
        <w:szCs w:val="17"/>
      </w:rPr>
      <w:t>3</w:t>
    </w:r>
    <w:r w:rsidRPr="00CE40DA">
      <w:rPr>
        <w:sz w:val="17"/>
        <w:szCs w:val="17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986B16" w14:textId="77777777" w:rsidR="00CC472C" w:rsidRDefault="00CC472C">
      <w:r>
        <w:separator/>
      </w:r>
    </w:p>
    <w:p w14:paraId="6E5100B5" w14:textId="77777777" w:rsidR="00CC472C" w:rsidRDefault="00CC472C"/>
    <w:p w14:paraId="3495182A" w14:textId="77777777" w:rsidR="00CC472C" w:rsidRDefault="00CC472C"/>
  </w:footnote>
  <w:footnote w:type="continuationSeparator" w:id="0">
    <w:p w14:paraId="0BB5607B" w14:textId="77777777" w:rsidR="00CC472C" w:rsidRDefault="00CC472C">
      <w:r>
        <w:continuationSeparator/>
      </w:r>
    </w:p>
    <w:p w14:paraId="48431830" w14:textId="77777777" w:rsidR="00CC472C" w:rsidRDefault="00CC472C"/>
    <w:p w14:paraId="5103CA8B" w14:textId="77777777" w:rsidR="00CC472C" w:rsidRDefault="00CC472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5722C" w14:textId="77777777" w:rsidR="007022ED" w:rsidRDefault="00EE3451" w:rsidP="006722E0">
    <w:pPr>
      <w:pStyle w:val="PHSG-RichtlinienDokdatum"/>
    </w:pPr>
    <w:r w:rsidRPr="004A5D40">
      <w:rPr>
        <w:noProof/>
        <w:lang w:eastAsia="de-CH"/>
      </w:rPr>
      <w:drawing>
        <wp:anchor distT="0" distB="0" distL="114300" distR="114300" simplePos="0" relativeHeight="251664384" behindDoc="0" locked="1" layoutInCell="1" allowOverlap="1" wp14:anchorId="64023E69" wp14:editId="4521335C">
          <wp:simplePos x="0" y="0"/>
          <wp:positionH relativeFrom="page">
            <wp:posOffset>5724525</wp:posOffset>
          </wp:positionH>
          <wp:positionV relativeFrom="page">
            <wp:posOffset>311150</wp:posOffset>
          </wp:positionV>
          <wp:extent cx="1353600" cy="622800"/>
          <wp:effectExtent l="0" t="0" r="0" b="635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3600" cy="62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DB8669" w14:textId="77777777" w:rsidR="00D96B27" w:rsidRPr="007033EE" w:rsidRDefault="00D96B27" w:rsidP="007022ED">
    <w:r>
      <w:rPr>
        <w:noProof/>
        <w:lang w:val="de-CH" w:eastAsia="de-CH"/>
      </w:rPr>
      <w:drawing>
        <wp:anchor distT="0" distB="0" distL="114300" distR="114300" simplePos="0" relativeHeight="251667456" behindDoc="0" locked="1" layoutInCell="1" allowOverlap="1" wp14:anchorId="25BC3BDF" wp14:editId="41519F9F">
          <wp:simplePos x="0" y="0"/>
          <wp:positionH relativeFrom="page">
            <wp:posOffset>5724525</wp:posOffset>
          </wp:positionH>
          <wp:positionV relativeFrom="page">
            <wp:posOffset>311150</wp:posOffset>
          </wp:positionV>
          <wp:extent cx="1353600" cy="622800"/>
          <wp:effectExtent l="0" t="0" r="0" b="6350"/>
          <wp:wrapNone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3600" cy="62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9012C"/>
    <w:multiLevelType w:val="hybridMultilevel"/>
    <w:tmpl w:val="538A30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05554"/>
    <w:multiLevelType w:val="multilevel"/>
    <w:tmpl w:val="4C40C5F0"/>
    <w:styleLink w:val="PHSGListePunkt"/>
    <w:lvl w:ilvl="0">
      <w:start w:val="1"/>
      <w:numFmt w:val="bullet"/>
      <w:lvlText w:val=""/>
      <w:lvlJc w:val="left"/>
      <w:pPr>
        <w:ind w:left="851" w:hanging="851"/>
      </w:pPr>
      <w:rPr>
        <w:rFonts w:ascii="Symbol" w:hAnsi="Symbol" w:hint="default"/>
        <w:color w:val="00B050"/>
      </w:rPr>
    </w:lvl>
    <w:lvl w:ilvl="1">
      <w:start w:val="1"/>
      <w:numFmt w:val="bullet"/>
      <w:lvlText w:val=""/>
      <w:lvlJc w:val="left"/>
      <w:pPr>
        <w:tabs>
          <w:tab w:val="num" w:pos="1418"/>
        </w:tabs>
        <w:ind w:left="1418" w:hanging="709"/>
      </w:pPr>
      <w:rPr>
        <w:rFonts w:ascii="Wingdings" w:hAnsi="Wingdings" w:hint="default"/>
        <w:color w:val="auto"/>
        <w:sz w:val="16"/>
      </w:rPr>
    </w:lvl>
    <w:lvl w:ilvl="2">
      <w:start w:val="1"/>
      <w:numFmt w:val="bullet"/>
      <w:lvlText w:val="–"/>
      <w:lvlJc w:val="left"/>
      <w:pPr>
        <w:tabs>
          <w:tab w:val="num" w:pos="1985"/>
        </w:tabs>
        <w:ind w:left="1985" w:hanging="709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2211"/>
        </w:tabs>
        <w:ind w:left="221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041" w:hanging="85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03591CC2"/>
    <w:multiLevelType w:val="multilevel"/>
    <w:tmpl w:val="53A4380A"/>
    <w:lvl w:ilvl="0">
      <w:start w:val="1"/>
      <w:numFmt w:val="decimal"/>
      <w:pStyle w:val="PHSG-Richtlinienberschrift1"/>
      <w:lvlText w:val="%1"/>
      <w:lvlJc w:val="left"/>
      <w:pPr>
        <w:ind w:left="454" w:hanging="454"/>
      </w:pPr>
      <w:rPr>
        <w:rFonts w:hint="default"/>
        <w:sz w:val="22"/>
        <w:szCs w:val="22"/>
      </w:rPr>
    </w:lvl>
    <w:lvl w:ilvl="1">
      <w:start w:val="1"/>
      <w:numFmt w:val="decimal"/>
      <w:pStyle w:val="PHSG-Richtlinienberschrift2"/>
      <w:lvlText w:val="%1.%2"/>
      <w:lvlJc w:val="left"/>
      <w:pPr>
        <w:ind w:left="454" w:hanging="454"/>
      </w:pPr>
      <w:rPr>
        <w:rFonts w:hint="default"/>
        <w:sz w:val="20"/>
        <w:szCs w:val="20"/>
      </w:rPr>
    </w:lvl>
    <w:lvl w:ilvl="2">
      <w:start w:val="1"/>
      <w:numFmt w:val="decimal"/>
      <w:suff w:val="nothing"/>
      <w:lvlText w:val="%1.%2.%3"/>
      <w:lvlJc w:val="left"/>
      <w:pPr>
        <w:ind w:left="454" w:hanging="45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space"/>
      <w:lvlText w:val="%1.%2.%3.%4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454" w:hanging="454"/>
      </w:pPr>
      <w:rPr>
        <w:rFonts w:hint="default"/>
      </w:rPr>
    </w:lvl>
  </w:abstractNum>
  <w:abstractNum w:abstractNumId="3" w15:restartNumberingAfterBreak="0">
    <w:nsid w:val="0C704D07"/>
    <w:multiLevelType w:val="multilevel"/>
    <w:tmpl w:val="0BCA8A9A"/>
    <w:styleLink w:val="PHSGListe-Nummer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0FE03CB5"/>
    <w:multiLevelType w:val="multilevel"/>
    <w:tmpl w:val="97AE917C"/>
    <w:lvl w:ilvl="0">
      <w:start w:val="1"/>
      <w:numFmt w:val="bullet"/>
      <w:pStyle w:val="PHSG-RichtlinienAufzhlungBullet"/>
      <w:lvlText w:val="•"/>
      <w:lvlJc w:val="left"/>
      <w:pPr>
        <w:ind w:left="227" w:hanging="22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256B35DA"/>
    <w:multiLevelType w:val="multilevel"/>
    <w:tmpl w:val="6F5CA4AE"/>
    <w:lvl w:ilvl="0">
      <w:start w:val="1"/>
      <w:numFmt w:val="lowerLetter"/>
      <w:pStyle w:val="PHSG-RichtlinienAufzhlungabc"/>
      <w:lvlText w:val="%1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38792A88"/>
    <w:multiLevelType w:val="multilevel"/>
    <w:tmpl w:val="1076E3D8"/>
    <w:lvl w:ilvl="0">
      <w:start w:val="1"/>
      <w:numFmt w:val="bullet"/>
      <w:lvlText w:val="•"/>
      <w:lvlJc w:val="left"/>
      <w:pPr>
        <w:ind w:left="227" w:hanging="22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B0733A3"/>
    <w:multiLevelType w:val="multilevel"/>
    <w:tmpl w:val="7F78C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66B2D61"/>
    <w:multiLevelType w:val="multilevel"/>
    <w:tmpl w:val="2130982A"/>
    <w:styleLink w:val="PHSG-RichtlinienNummerierungabzweiterEbenebeziehendaufberschrift1"/>
    <w:lvl w:ilvl="0">
      <w:start w:val="1"/>
      <w:numFmt w:val="decimal"/>
      <w:lvlText w:val="%1"/>
      <w:lvlJc w:val="left"/>
      <w:pPr>
        <w:ind w:left="6408" w:hanging="454"/>
      </w:pPr>
      <w:rPr>
        <w:rFonts w:ascii="Arial" w:hAnsi="Arial" w:hint="default"/>
        <w:sz w:val="21"/>
      </w:rPr>
    </w:lvl>
    <w:lvl w:ilvl="1">
      <w:start w:val="1"/>
      <w:numFmt w:val="decimal"/>
      <w:lvlText w:val="%1.%2"/>
      <w:lvlJc w:val="left"/>
      <w:pPr>
        <w:ind w:left="454" w:hanging="454"/>
      </w:pPr>
      <w:rPr>
        <w:rFonts w:ascii="Arial" w:hAnsi="Arial" w:hint="default"/>
        <w:sz w:val="21"/>
      </w:rPr>
    </w:lvl>
    <w:lvl w:ilvl="2">
      <w:start w:val="1"/>
      <w:numFmt w:val="decimal"/>
      <w:lvlText w:val="%1.%2.%3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454" w:hanging="45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454" w:hanging="45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4" w:hanging="45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4" w:hanging="45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54" w:hanging="454"/>
      </w:pPr>
      <w:rPr>
        <w:rFonts w:hint="default"/>
      </w:rPr>
    </w:lvl>
  </w:abstractNum>
  <w:abstractNum w:abstractNumId="9" w15:restartNumberingAfterBreak="0">
    <w:nsid w:val="47EE300B"/>
    <w:multiLevelType w:val="multilevel"/>
    <w:tmpl w:val="D10C3B1A"/>
    <w:lvl w:ilvl="0">
      <w:start w:val="1"/>
      <w:numFmt w:val="bullet"/>
      <w:lvlText w:val="•"/>
      <w:lvlJc w:val="left"/>
      <w:pPr>
        <w:tabs>
          <w:tab w:val="num" w:pos="227"/>
        </w:tabs>
        <w:ind w:left="227" w:hanging="22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4F344D8A"/>
    <w:multiLevelType w:val="multilevel"/>
    <w:tmpl w:val="4BAEEBB6"/>
    <w:lvl w:ilvl="0">
      <w:start w:val="1"/>
      <w:numFmt w:val="bullet"/>
      <w:pStyle w:val="PHSG-RichtlinienAufzhlungBullet2Ebene"/>
      <w:lvlText w:val=""/>
      <w:lvlJc w:val="left"/>
      <w:pPr>
        <w:ind w:left="757" w:hanging="360"/>
      </w:pPr>
      <w:rPr>
        <w:rFonts w:ascii="Symbol" w:hAnsi="Symbol" w:hint="default"/>
        <w:sz w:val="14"/>
        <w:szCs w:val="14"/>
      </w:rPr>
    </w:lvl>
    <w:lvl w:ilvl="1">
      <w:start w:val="1"/>
      <w:numFmt w:val="bullet"/>
      <w:lvlText w:val="o"/>
      <w:lvlJc w:val="left"/>
      <w:pPr>
        <w:ind w:left="314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86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58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30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602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74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46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182" w:hanging="360"/>
      </w:pPr>
      <w:rPr>
        <w:rFonts w:ascii="Wingdings" w:hAnsi="Wingdings" w:hint="default"/>
      </w:rPr>
    </w:lvl>
  </w:abstractNum>
  <w:abstractNum w:abstractNumId="11" w15:restartNumberingAfterBreak="0">
    <w:nsid w:val="5A4A084B"/>
    <w:multiLevelType w:val="multilevel"/>
    <w:tmpl w:val="5E929824"/>
    <w:lvl w:ilvl="0">
      <w:start w:val="1"/>
      <w:numFmt w:val="decimal"/>
      <w:lvlText w:val="%1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pStyle w:val="berschrift3"/>
      <w:suff w:val="nothing"/>
      <w:lvlText w:val="%1.%2.%3"/>
      <w:lvlJc w:val="left"/>
      <w:pPr>
        <w:ind w:left="454" w:hanging="45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berschrift4"/>
      <w:suff w:val="space"/>
      <w:lvlText w:val="%1.%2.%3.%4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pStyle w:val="berschrift5"/>
      <w:suff w:val="space"/>
      <w:lvlText w:val="%1.%2.%3.%4.%5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pStyle w:val="berschrift6"/>
      <w:suff w:val="space"/>
      <w:lvlText w:val="%1.%2.%3.%4.%5.%6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pStyle w:val="berschrift7"/>
      <w:suff w:val="space"/>
      <w:lvlText w:val="%1.%2.%3.%4.%5.%6.%7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pStyle w:val="berschrift8"/>
      <w:suff w:val="space"/>
      <w:lvlText w:val="%1.%2.%3.%4.%5.%6.%7.%8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pStyle w:val="berschrift9"/>
      <w:suff w:val="space"/>
      <w:lvlText w:val="%1.%2.%3.%4.%5.%6.%7.%8.%9"/>
      <w:lvlJc w:val="left"/>
      <w:pPr>
        <w:ind w:left="454" w:hanging="454"/>
      </w:pPr>
      <w:rPr>
        <w:rFonts w:hint="default"/>
      </w:rPr>
    </w:lvl>
  </w:abstractNum>
  <w:abstractNum w:abstractNumId="12" w15:restartNumberingAfterBreak="0">
    <w:nsid w:val="61990165"/>
    <w:multiLevelType w:val="multilevel"/>
    <w:tmpl w:val="51BACD72"/>
    <w:lvl w:ilvl="0">
      <w:start w:val="1"/>
      <w:numFmt w:val="decimal"/>
      <w:pStyle w:val="berschrift1"/>
      <w:lvlText w:val="%1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pStyle w:val="berschrift2"/>
      <w:lvlText w:val="%1.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nothing"/>
      <w:lvlText w:val="%1.%2.%3"/>
      <w:lvlJc w:val="left"/>
      <w:pPr>
        <w:ind w:left="454" w:hanging="45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space"/>
      <w:lvlText w:val="%1.%2.%3.%4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454" w:hanging="454"/>
      </w:pPr>
      <w:rPr>
        <w:rFonts w:hint="default"/>
      </w:rPr>
    </w:lvl>
  </w:abstractNum>
  <w:abstractNum w:abstractNumId="13" w15:restartNumberingAfterBreak="0">
    <w:nsid w:val="79A1613A"/>
    <w:multiLevelType w:val="multilevel"/>
    <w:tmpl w:val="0F4893F0"/>
    <w:styleLink w:val="PHSGListe-Nummer-abc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7DDC46AC"/>
    <w:multiLevelType w:val="hybridMultilevel"/>
    <w:tmpl w:val="14BE406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9920207">
    <w:abstractNumId w:val="4"/>
  </w:num>
  <w:num w:numId="2" w16cid:durableId="978269518">
    <w:abstractNumId w:val="8"/>
  </w:num>
  <w:num w:numId="3" w16cid:durableId="586499483">
    <w:abstractNumId w:val="11"/>
  </w:num>
  <w:num w:numId="4" w16cid:durableId="193423320">
    <w:abstractNumId w:val="12"/>
  </w:num>
  <w:num w:numId="5" w16cid:durableId="596794393">
    <w:abstractNumId w:val="2"/>
  </w:num>
  <w:num w:numId="6" w16cid:durableId="908199752">
    <w:abstractNumId w:val="10"/>
  </w:num>
  <w:num w:numId="7" w16cid:durableId="1891306824">
    <w:abstractNumId w:val="1"/>
  </w:num>
  <w:num w:numId="8" w16cid:durableId="1370489478">
    <w:abstractNumId w:val="3"/>
  </w:num>
  <w:num w:numId="9" w16cid:durableId="1134718859">
    <w:abstractNumId w:val="13"/>
  </w:num>
  <w:num w:numId="10" w16cid:durableId="1273592681">
    <w:abstractNumId w:val="5"/>
  </w:num>
  <w:num w:numId="11" w16cid:durableId="1490754800">
    <w:abstractNumId w:val="6"/>
  </w:num>
  <w:num w:numId="12" w16cid:durableId="667827466">
    <w:abstractNumId w:val="9"/>
  </w:num>
  <w:num w:numId="13" w16cid:durableId="341323898">
    <w:abstractNumId w:val="14"/>
  </w:num>
  <w:num w:numId="14" w16cid:durableId="1991590787">
    <w:abstractNumId w:val="7"/>
  </w:num>
  <w:num w:numId="15" w16cid:durableId="274989133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hideSpellingErrors/>
  <w:hideGrammaticalErrors/>
  <w:activeWritingStyle w:appName="MSWord" w:lang="de-DE" w:vendorID="6" w:dllVersion="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851"/>
  <w:hyphenationZone w:val="425"/>
  <w:drawingGridHorizontalSpacing w:val="105"/>
  <w:drawingGridVerticalSpacing w:val="299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896"/>
    <w:rsid w:val="00010884"/>
    <w:rsid w:val="00013FD5"/>
    <w:rsid w:val="00024AEF"/>
    <w:rsid w:val="0003651F"/>
    <w:rsid w:val="0003738D"/>
    <w:rsid w:val="00040A35"/>
    <w:rsid w:val="00044E5E"/>
    <w:rsid w:val="00050A1C"/>
    <w:rsid w:val="00057F2C"/>
    <w:rsid w:val="00065A33"/>
    <w:rsid w:val="000700CD"/>
    <w:rsid w:val="00071548"/>
    <w:rsid w:val="00080D0C"/>
    <w:rsid w:val="00083272"/>
    <w:rsid w:val="00095ED0"/>
    <w:rsid w:val="000A0141"/>
    <w:rsid w:val="000A4251"/>
    <w:rsid w:val="000A45DF"/>
    <w:rsid w:val="000B3145"/>
    <w:rsid w:val="000C3327"/>
    <w:rsid w:val="000F2993"/>
    <w:rsid w:val="000F6D49"/>
    <w:rsid w:val="00103183"/>
    <w:rsid w:val="00110FE3"/>
    <w:rsid w:val="00112083"/>
    <w:rsid w:val="001228D2"/>
    <w:rsid w:val="00133B6C"/>
    <w:rsid w:val="00147B53"/>
    <w:rsid w:val="00151794"/>
    <w:rsid w:val="00155458"/>
    <w:rsid w:val="00162F1A"/>
    <w:rsid w:val="00163E47"/>
    <w:rsid w:val="001672C1"/>
    <w:rsid w:val="001A6792"/>
    <w:rsid w:val="001B0043"/>
    <w:rsid w:val="001C1A6F"/>
    <w:rsid w:val="001D1851"/>
    <w:rsid w:val="001F1041"/>
    <w:rsid w:val="001F261E"/>
    <w:rsid w:val="002179A1"/>
    <w:rsid w:val="002272BE"/>
    <w:rsid w:val="00241F97"/>
    <w:rsid w:val="002437A4"/>
    <w:rsid w:val="00243DFA"/>
    <w:rsid w:val="00246A08"/>
    <w:rsid w:val="002556DD"/>
    <w:rsid w:val="00261C56"/>
    <w:rsid w:val="0026250B"/>
    <w:rsid w:val="0026297D"/>
    <w:rsid w:val="002707DC"/>
    <w:rsid w:val="00271C38"/>
    <w:rsid w:val="00280BB1"/>
    <w:rsid w:val="002833E4"/>
    <w:rsid w:val="0028705C"/>
    <w:rsid w:val="002B3D16"/>
    <w:rsid w:val="002B57BC"/>
    <w:rsid w:val="002C02FA"/>
    <w:rsid w:val="002D03E3"/>
    <w:rsid w:val="002E244C"/>
    <w:rsid w:val="002E7DCF"/>
    <w:rsid w:val="002F4182"/>
    <w:rsid w:val="002F6651"/>
    <w:rsid w:val="00312E0D"/>
    <w:rsid w:val="003147A0"/>
    <w:rsid w:val="00326B43"/>
    <w:rsid w:val="00327C29"/>
    <w:rsid w:val="003309BF"/>
    <w:rsid w:val="003503F4"/>
    <w:rsid w:val="003518C6"/>
    <w:rsid w:val="00356E36"/>
    <w:rsid w:val="0036386E"/>
    <w:rsid w:val="0037112D"/>
    <w:rsid w:val="0038514F"/>
    <w:rsid w:val="003903F3"/>
    <w:rsid w:val="00393A7D"/>
    <w:rsid w:val="003A3D26"/>
    <w:rsid w:val="003A49AB"/>
    <w:rsid w:val="003A59D7"/>
    <w:rsid w:val="003A7292"/>
    <w:rsid w:val="003B226D"/>
    <w:rsid w:val="003B5B26"/>
    <w:rsid w:val="003C6D66"/>
    <w:rsid w:val="003D3972"/>
    <w:rsid w:val="003E5B18"/>
    <w:rsid w:val="003E5B3A"/>
    <w:rsid w:val="004065CF"/>
    <w:rsid w:val="004133FC"/>
    <w:rsid w:val="00416183"/>
    <w:rsid w:val="00422C24"/>
    <w:rsid w:val="00423415"/>
    <w:rsid w:val="00425B49"/>
    <w:rsid w:val="00427D6F"/>
    <w:rsid w:val="0044042D"/>
    <w:rsid w:val="00441396"/>
    <w:rsid w:val="0044690A"/>
    <w:rsid w:val="00454F08"/>
    <w:rsid w:val="00455BC5"/>
    <w:rsid w:val="00475B28"/>
    <w:rsid w:val="0047776E"/>
    <w:rsid w:val="004813D4"/>
    <w:rsid w:val="00486F74"/>
    <w:rsid w:val="00497C28"/>
    <w:rsid w:val="004A14D2"/>
    <w:rsid w:val="004A5D40"/>
    <w:rsid w:val="004B7494"/>
    <w:rsid w:val="004C5601"/>
    <w:rsid w:val="004E5722"/>
    <w:rsid w:val="004E61ED"/>
    <w:rsid w:val="004F4D57"/>
    <w:rsid w:val="004F701D"/>
    <w:rsid w:val="00500103"/>
    <w:rsid w:val="005102CE"/>
    <w:rsid w:val="0051223B"/>
    <w:rsid w:val="00516145"/>
    <w:rsid w:val="00534D1A"/>
    <w:rsid w:val="00536852"/>
    <w:rsid w:val="0054177D"/>
    <w:rsid w:val="0055388C"/>
    <w:rsid w:val="00560CAD"/>
    <w:rsid w:val="00565819"/>
    <w:rsid w:val="005722B0"/>
    <w:rsid w:val="00573823"/>
    <w:rsid w:val="00577043"/>
    <w:rsid w:val="005812A0"/>
    <w:rsid w:val="00594092"/>
    <w:rsid w:val="005960CA"/>
    <w:rsid w:val="005A5C98"/>
    <w:rsid w:val="005A760C"/>
    <w:rsid w:val="005B6050"/>
    <w:rsid w:val="005D36AE"/>
    <w:rsid w:val="005E4A14"/>
    <w:rsid w:val="005E746D"/>
    <w:rsid w:val="005F1891"/>
    <w:rsid w:val="00600074"/>
    <w:rsid w:val="006030F5"/>
    <w:rsid w:val="006109B0"/>
    <w:rsid w:val="00614A59"/>
    <w:rsid w:val="00621F4C"/>
    <w:rsid w:val="0062281B"/>
    <w:rsid w:val="006301E6"/>
    <w:rsid w:val="0063136A"/>
    <w:rsid w:val="006426F8"/>
    <w:rsid w:val="006461F5"/>
    <w:rsid w:val="00653E07"/>
    <w:rsid w:val="00654681"/>
    <w:rsid w:val="006551CF"/>
    <w:rsid w:val="00655BB7"/>
    <w:rsid w:val="00665829"/>
    <w:rsid w:val="00666412"/>
    <w:rsid w:val="006722E0"/>
    <w:rsid w:val="00683E1A"/>
    <w:rsid w:val="006918DA"/>
    <w:rsid w:val="006A2BFF"/>
    <w:rsid w:val="006B1CF5"/>
    <w:rsid w:val="006B1E02"/>
    <w:rsid w:val="006C24FF"/>
    <w:rsid w:val="006C5E10"/>
    <w:rsid w:val="006C7386"/>
    <w:rsid w:val="006E079E"/>
    <w:rsid w:val="006E19DD"/>
    <w:rsid w:val="006F01B8"/>
    <w:rsid w:val="006F36E9"/>
    <w:rsid w:val="00701E7E"/>
    <w:rsid w:val="007022ED"/>
    <w:rsid w:val="007033EE"/>
    <w:rsid w:val="00703C23"/>
    <w:rsid w:val="0071609B"/>
    <w:rsid w:val="00721659"/>
    <w:rsid w:val="0073548B"/>
    <w:rsid w:val="00735847"/>
    <w:rsid w:val="00762DAA"/>
    <w:rsid w:val="0076406C"/>
    <w:rsid w:val="00773ACA"/>
    <w:rsid w:val="007742FE"/>
    <w:rsid w:val="007747E2"/>
    <w:rsid w:val="007810FB"/>
    <w:rsid w:val="0079674D"/>
    <w:rsid w:val="00797B8C"/>
    <w:rsid w:val="007B710D"/>
    <w:rsid w:val="007E22D0"/>
    <w:rsid w:val="007F6EB5"/>
    <w:rsid w:val="00807024"/>
    <w:rsid w:val="00811A71"/>
    <w:rsid w:val="00815534"/>
    <w:rsid w:val="0082759D"/>
    <w:rsid w:val="00832411"/>
    <w:rsid w:val="00837C21"/>
    <w:rsid w:val="00852BA6"/>
    <w:rsid w:val="00856515"/>
    <w:rsid w:val="00866E54"/>
    <w:rsid w:val="00872383"/>
    <w:rsid w:val="0087559D"/>
    <w:rsid w:val="00880498"/>
    <w:rsid w:val="008B61AC"/>
    <w:rsid w:val="008C3F50"/>
    <w:rsid w:val="008F0A1C"/>
    <w:rsid w:val="008F2C37"/>
    <w:rsid w:val="00922285"/>
    <w:rsid w:val="00951D4A"/>
    <w:rsid w:val="00952F95"/>
    <w:rsid w:val="009566C7"/>
    <w:rsid w:val="00962642"/>
    <w:rsid w:val="009A079B"/>
    <w:rsid w:val="009A24C4"/>
    <w:rsid w:val="009B0878"/>
    <w:rsid w:val="009D08E0"/>
    <w:rsid w:val="009D5426"/>
    <w:rsid w:val="009F1464"/>
    <w:rsid w:val="009F4CF3"/>
    <w:rsid w:val="00A1016F"/>
    <w:rsid w:val="00A15637"/>
    <w:rsid w:val="00A16454"/>
    <w:rsid w:val="00A2407F"/>
    <w:rsid w:val="00A35071"/>
    <w:rsid w:val="00A35986"/>
    <w:rsid w:val="00A45212"/>
    <w:rsid w:val="00A46444"/>
    <w:rsid w:val="00A52CE1"/>
    <w:rsid w:val="00A639E1"/>
    <w:rsid w:val="00A73C82"/>
    <w:rsid w:val="00A77FBF"/>
    <w:rsid w:val="00A800E6"/>
    <w:rsid w:val="00A8202F"/>
    <w:rsid w:val="00A855F6"/>
    <w:rsid w:val="00A920DB"/>
    <w:rsid w:val="00AA7017"/>
    <w:rsid w:val="00AB580A"/>
    <w:rsid w:val="00AC52EA"/>
    <w:rsid w:val="00AC5341"/>
    <w:rsid w:val="00AE428E"/>
    <w:rsid w:val="00AF3871"/>
    <w:rsid w:val="00AF42D1"/>
    <w:rsid w:val="00B03D69"/>
    <w:rsid w:val="00B05FF4"/>
    <w:rsid w:val="00B0749F"/>
    <w:rsid w:val="00B07AB2"/>
    <w:rsid w:val="00B11B4D"/>
    <w:rsid w:val="00B142E7"/>
    <w:rsid w:val="00B148A8"/>
    <w:rsid w:val="00B276F4"/>
    <w:rsid w:val="00B379B2"/>
    <w:rsid w:val="00B41B04"/>
    <w:rsid w:val="00B50BA6"/>
    <w:rsid w:val="00B52339"/>
    <w:rsid w:val="00B5362E"/>
    <w:rsid w:val="00B56B4D"/>
    <w:rsid w:val="00B61587"/>
    <w:rsid w:val="00B67879"/>
    <w:rsid w:val="00B74CFA"/>
    <w:rsid w:val="00B82D6F"/>
    <w:rsid w:val="00B86E37"/>
    <w:rsid w:val="00B900EC"/>
    <w:rsid w:val="00BB6626"/>
    <w:rsid w:val="00BB676F"/>
    <w:rsid w:val="00BC7209"/>
    <w:rsid w:val="00BD3192"/>
    <w:rsid w:val="00BE30AC"/>
    <w:rsid w:val="00BE69CE"/>
    <w:rsid w:val="00BF47ED"/>
    <w:rsid w:val="00BF5D8A"/>
    <w:rsid w:val="00C013A4"/>
    <w:rsid w:val="00C06E61"/>
    <w:rsid w:val="00C13876"/>
    <w:rsid w:val="00C23156"/>
    <w:rsid w:val="00C249C6"/>
    <w:rsid w:val="00C301EF"/>
    <w:rsid w:val="00C42CCC"/>
    <w:rsid w:val="00C4622B"/>
    <w:rsid w:val="00C56B65"/>
    <w:rsid w:val="00C616C8"/>
    <w:rsid w:val="00C66DCD"/>
    <w:rsid w:val="00C67A68"/>
    <w:rsid w:val="00C7135C"/>
    <w:rsid w:val="00C86796"/>
    <w:rsid w:val="00CA1F18"/>
    <w:rsid w:val="00CB5354"/>
    <w:rsid w:val="00CB664B"/>
    <w:rsid w:val="00CC472C"/>
    <w:rsid w:val="00CD42AB"/>
    <w:rsid w:val="00CE0BB7"/>
    <w:rsid w:val="00CE1AB7"/>
    <w:rsid w:val="00CE1F87"/>
    <w:rsid w:val="00CE40DA"/>
    <w:rsid w:val="00CF6471"/>
    <w:rsid w:val="00D024E8"/>
    <w:rsid w:val="00D07EAC"/>
    <w:rsid w:val="00D10282"/>
    <w:rsid w:val="00D1335E"/>
    <w:rsid w:val="00D263D0"/>
    <w:rsid w:val="00D35896"/>
    <w:rsid w:val="00D4479D"/>
    <w:rsid w:val="00D646CA"/>
    <w:rsid w:val="00D713EB"/>
    <w:rsid w:val="00D77716"/>
    <w:rsid w:val="00D81A1A"/>
    <w:rsid w:val="00D82AB6"/>
    <w:rsid w:val="00D932DC"/>
    <w:rsid w:val="00D96B27"/>
    <w:rsid w:val="00DA1379"/>
    <w:rsid w:val="00DA4CC3"/>
    <w:rsid w:val="00DB14C8"/>
    <w:rsid w:val="00DB7EFB"/>
    <w:rsid w:val="00DC3937"/>
    <w:rsid w:val="00DC678D"/>
    <w:rsid w:val="00DD063B"/>
    <w:rsid w:val="00DD4436"/>
    <w:rsid w:val="00DF0072"/>
    <w:rsid w:val="00E03510"/>
    <w:rsid w:val="00E0676A"/>
    <w:rsid w:val="00E112B3"/>
    <w:rsid w:val="00E217D0"/>
    <w:rsid w:val="00E226A6"/>
    <w:rsid w:val="00E2394D"/>
    <w:rsid w:val="00E25C1E"/>
    <w:rsid w:val="00E50FFC"/>
    <w:rsid w:val="00E53413"/>
    <w:rsid w:val="00E5489D"/>
    <w:rsid w:val="00E65F5F"/>
    <w:rsid w:val="00E74F1C"/>
    <w:rsid w:val="00E91D53"/>
    <w:rsid w:val="00E93C60"/>
    <w:rsid w:val="00EA3139"/>
    <w:rsid w:val="00EB52D2"/>
    <w:rsid w:val="00EC0D5B"/>
    <w:rsid w:val="00ED4C51"/>
    <w:rsid w:val="00EE3451"/>
    <w:rsid w:val="00F01536"/>
    <w:rsid w:val="00F031D6"/>
    <w:rsid w:val="00F04CA4"/>
    <w:rsid w:val="00F06827"/>
    <w:rsid w:val="00F234B8"/>
    <w:rsid w:val="00F24558"/>
    <w:rsid w:val="00F36365"/>
    <w:rsid w:val="00F55ADB"/>
    <w:rsid w:val="00F735BA"/>
    <w:rsid w:val="00F74281"/>
    <w:rsid w:val="00F82BB7"/>
    <w:rsid w:val="00F87FDC"/>
    <w:rsid w:val="00FA184B"/>
    <w:rsid w:val="00FA5AE4"/>
    <w:rsid w:val="00FB1230"/>
    <w:rsid w:val="00FB163A"/>
    <w:rsid w:val="00FB178F"/>
    <w:rsid w:val="00FB37B0"/>
    <w:rsid w:val="00FB5550"/>
    <w:rsid w:val="00FC506C"/>
    <w:rsid w:val="00FC5B56"/>
    <w:rsid w:val="00FD1765"/>
    <w:rsid w:val="00FD230B"/>
    <w:rsid w:val="00FD3AAD"/>
    <w:rsid w:val="00FE4FB0"/>
    <w:rsid w:val="00FF2C2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;"/>
  <w14:docId w14:val="14250690"/>
  <w15:docId w15:val="{7A7FA82E-A29A-4593-B06C-3DE2E2EC4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Times" w:hAnsi="Times" w:cs="Times New Roman"/>
        <w:lang w:val="de-CH" w:eastAsia="de-CH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semiHidden="1" w:unhideWhenUsed="1" w:qFormat="1"/>
    <w:lsdException w:name="heading 6" w:locked="0" w:semiHidden="1" w:unhideWhenUsed="1" w:qFormat="1"/>
    <w:lsdException w:name="heading 7" w:locked="0" w:semiHidden="1" w:unhideWhenUsed="1" w:qFormat="1"/>
    <w:lsdException w:name="heading 8" w:locked="0" w:semiHidden="1" w:unhideWhenUsed="1" w:qFormat="1"/>
    <w:lsdException w:name="heading 9" w:locked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0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63"/>
    <w:lsdException w:name="Medium Shading 2 Accent 1"/>
    <w:lsdException w:name="Medium List 1 Accent 1"/>
    <w:lsdException w:name="Revision" w:locked="0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iPriority="99" w:unhideWhenUsed="1"/>
    <w:lsdException w:name="Smart Hyperlink" w:locked="0" w:semiHidden="1" w:uiPriority="99" w:unhideWhenUsed="1"/>
    <w:lsdException w:name="Hashtag" w:locked="0" w:semiHidden="1" w:uiPriority="99" w:unhideWhenUsed="1"/>
    <w:lsdException w:name="Unresolved Mention" w:locked="0" w:semiHidden="1" w:uiPriority="99" w:unhideWhenUsed="1"/>
    <w:lsdException w:name="Smart Link" w:locked="0" w:semiHidden="1" w:uiPriority="99" w:unhideWhenUsed="1"/>
  </w:latentStyles>
  <w:style w:type="paragraph" w:default="1" w:styleId="Standard">
    <w:name w:val="Normal"/>
    <w:qFormat/>
    <w:rsid w:val="00FB163A"/>
    <w:pPr>
      <w:spacing w:before="120" w:after="120" w:line="280" w:lineRule="atLeast"/>
    </w:pPr>
    <w:rPr>
      <w:rFonts w:ascii="Arial" w:hAnsi="Arial"/>
      <w:sz w:val="21"/>
      <w:lang w:val="de-DE" w:eastAsia="de-DE"/>
    </w:rPr>
  </w:style>
  <w:style w:type="paragraph" w:styleId="berschrift1">
    <w:name w:val="heading 1"/>
    <w:basedOn w:val="Standard"/>
    <w:next w:val="Standard"/>
    <w:qFormat/>
    <w:locked/>
    <w:rsid w:val="00083272"/>
    <w:pPr>
      <w:keepNext/>
      <w:numPr>
        <w:numId w:val="4"/>
      </w:numPr>
      <w:tabs>
        <w:tab w:val="left" w:pos="851"/>
      </w:tabs>
      <w:spacing w:after="300"/>
      <w:outlineLvl w:val="0"/>
    </w:pPr>
    <w:rPr>
      <w:b/>
      <w:kern w:val="32"/>
      <w:sz w:val="30"/>
    </w:rPr>
  </w:style>
  <w:style w:type="paragraph" w:styleId="berschrift2">
    <w:name w:val="heading 2"/>
    <w:basedOn w:val="Standard"/>
    <w:next w:val="Standard"/>
    <w:autoRedefine/>
    <w:qFormat/>
    <w:locked/>
    <w:rsid w:val="00083272"/>
    <w:pPr>
      <w:keepNext/>
      <w:numPr>
        <w:ilvl w:val="1"/>
        <w:numId w:val="4"/>
      </w:numPr>
      <w:tabs>
        <w:tab w:val="left" w:pos="851"/>
      </w:tabs>
      <w:outlineLvl w:val="1"/>
    </w:pPr>
    <w:rPr>
      <w:b/>
      <w:sz w:val="26"/>
    </w:rPr>
  </w:style>
  <w:style w:type="paragraph" w:styleId="berschrift3">
    <w:name w:val="heading 3"/>
    <w:basedOn w:val="Standard"/>
    <w:next w:val="Standard"/>
    <w:qFormat/>
    <w:locked/>
    <w:rsid w:val="00083272"/>
    <w:pPr>
      <w:keepNext/>
      <w:numPr>
        <w:ilvl w:val="2"/>
        <w:numId w:val="3"/>
      </w:numPr>
      <w:tabs>
        <w:tab w:val="left" w:pos="851"/>
      </w:tabs>
      <w:outlineLvl w:val="2"/>
    </w:pPr>
    <w:rPr>
      <w:b/>
    </w:rPr>
  </w:style>
  <w:style w:type="paragraph" w:styleId="berschrift4">
    <w:name w:val="heading 4"/>
    <w:basedOn w:val="Standard"/>
    <w:next w:val="Standard"/>
    <w:qFormat/>
    <w:locked/>
    <w:rsid w:val="00083272"/>
    <w:pPr>
      <w:keepNext/>
      <w:numPr>
        <w:ilvl w:val="3"/>
        <w:numId w:val="3"/>
      </w:numPr>
      <w:outlineLvl w:val="3"/>
    </w:pPr>
    <w:rPr>
      <w:b/>
      <w:sz w:val="13"/>
      <w:u w:val="dottedHeavy"/>
    </w:rPr>
  </w:style>
  <w:style w:type="paragraph" w:styleId="berschrift5">
    <w:name w:val="heading 5"/>
    <w:basedOn w:val="Standard"/>
    <w:next w:val="Standard"/>
    <w:link w:val="berschrift5Zchn"/>
    <w:qFormat/>
    <w:locked/>
    <w:rsid w:val="00083272"/>
    <w:pPr>
      <w:keepNext/>
      <w:numPr>
        <w:ilvl w:val="4"/>
        <w:numId w:val="3"/>
      </w:numPr>
      <w:outlineLvl w:val="4"/>
    </w:pPr>
    <w:rPr>
      <w:b/>
      <w:sz w:val="14"/>
    </w:rPr>
  </w:style>
  <w:style w:type="paragraph" w:styleId="berschrift6">
    <w:name w:val="heading 6"/>
    <w:basedOn w:val="Standard"/>
    <w:next w:val="Standard"/>
    <w:link w:val="berschrift6Zchn"/>
    <w:qFormat/>
    <w:locked/>
    <w:rsid w:val="00083272"/>
    <w:pPr>
      <w:keepNext/>
      <w:numPr>
        <w:ilvl w:val="5"/>
        <w:numId w:val="3"/>
      </w:numPr>
      <w:spacing w:line="420" w:lineRule="exact"/>
      <w:outlineLvl w:val="5"/>
    </w:pPr>
    <w:rPr>
      <w:color w:val="FFFFFF"/>
      <w:sz w:val="36"/>
    </w:rPr>
  </w:style>
  <w:style w:type="paragraph" w:styleId="berschrift7">
    <w:name w:val="heading 7"/>
    <w:basedOn w:val="Standard"/>
    <w:next w:val="Standard"/>
    <w:link w:val="berschrift7Zchn"/>
    <w:qFormat/>
    <w:locked/>
    <w:rsid w:val="00083272"/>
    <w:pPr>
      <w:keepNext/>
      <w:numPr>
        <w:ilvl w:val="6"/>
        <w:numId w:val="3"/>
      </w:numPr>
      <w:spacing w:line="600" w:lineRule="exact"/>
      <w:outlineLvl w:val="6"/>
    </w:pPr>
    <w:rPr>
      <w:color w:val="FFFFFF"/>
      <w:sz w:val="48"/>
    </w:rPr>
  </w:style>
  <w:style w:type="paragraph" w:styleId="berschrift8">
    <w:name w:val="heading 8"/>
    <w:basedOn w:val="Standard"/>
    <w:next w:val="Standard"/>
    <w:qFormat/>
    <w:locked/>
    <w:rsid w:val="00083272"/>
    <w:pPr>
      <w:numPr>
        <w:ilvl w:val="7"/>
        <w:numId w:val="3"/>
      </w:numPr>
      <w:spacing w:before="240" w:after="60"/>
      <w:outlineLvl w:val="7"/>
    </w:pPr>
    <w:rPr>
      <w:rFonts w:ascii="Times" w:hAnsi="Times"/>
      <w:i/>
      <w:sz w:val="24"/>
    </w:rPr>
  </w:style>
  <w:style w:type="paragraph" w:styleId="berschrift9">
    <w:name w:val="heading 9"/>
    <w:basedOn w:val="Standard"/>
    <w:next w:val="Standard"/>
    <w:qFormat/>
    <w:locked/>
    <w:rsid w:val="00083272"/>
    <w:pPr>
      <w:numPr>
        <w:ilvl w:val="8"/>
        <w:numId w:val="3"/>
      </w:numPr>
      <w:spacing w:before="240" w:after="60"/>
      <w:outlineLvl w:val="8"/>
    </w:pPr>
    <w:rPr>
      <w:rFonts w:ascii="Helvetica" w:hAnsi="Helvetic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6Zchn">
    <w:name w:val="Überschrift 6 Zchn"/>
    <w:basedOn w:val="Absatz-Standardschriftart"/>
    <w:link w:val="berschrift6"/>
    <w:rsid w:val="00083272"/>
    <w:rPr>
      <w:rFonts w:ascii="Arial" w:hAnsi="Arial"/>
      <w:color w:val="FFFFFF"/>
      <w:sz w:val="36"/>
      <w:lang w:val="de-DE" w:eastAsia="de-DE"/>
    </w:rPr>
  </w:style>
  <w:style w:type="character" w:customStyle="1" w:styleId="berschrift7Zchn">
    <w:name w:val="Überschrift 7 Zchn"/>
    <w:basedOn w:val="Absatz-Standardschriftart"/>
    <w:link w:val="berschrift7"/>
    <w:rsid w:val="00083272"/>
    <w:rPr>
      <w:rFonts w:ascii="Arial" w:hAnsi="Arial"/>
      <w:color w:val="FFFFFF"/>
      <w:sz w:val="48"/>
      <w:lang w:val="de-DE" w:eastAsia="de-DE"/>
    </w:rPr>
  </w:style>
  <w:style w:type="paragraph" w:styleId="Kopfzeile">
    <w:name w:val="header"/>
    <w:basedOn w:val="Standard"/>
    <w:link w:val="KopfzeileZchn"/>
    <w:locked/>
    <w:rsid w:val="00CE40DA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CE40DA"/>
    <w:rPr>
      <w:rFonts w:ascii="Arial" w:hAnsi="Arial"/>
      <w:sz w:val="21"/>
      <w:lang w:val="de-DE" w:eastAsia="de-DE"/>
    </w:rPr>
  </w:style>
  <w:style w:type="paragraph" w:styleId="Fuzeile">
    <w:name w:val="footer"/>
    <w:basedOn w:val="Standard"/>
    <w:link w:val="FuzeileZchn"/>
    <w:locked/>
    <w:rsid w:val="00CE40DA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CE40DA"/>
    <w:rPr>
      <w:rFonts w:ascii="Arial" w:hAnsi="Arial"/>
      <w:sz w:val="21"/>
      <w:lang w:val="de-DE" w:eastAsia="de-DE"/>
    </w:rPr>
  </w:style>
  <w:style w:type="numbering" w:customStyle="1" w:styleId="PHSGListePunkt">
    <w:name w:val="_PHSG_Liste_Punkt"/>
    <w:uiPriority w:val="99"/>
    <w:rsid w:val="00083272"/>
    <w:pPr>
      <w:numPr>
        <w:numId w:val="7"/>
      </w:numPr>
    </w:pPr>
  </w:style>
  <w:style w:type="numbering" w:customStyle="1" w:styleId="PHSGListe-Nummer">
    <w:name w:val="_PHSG_Liste-Nummer"/>
    <w:uiPriority w:val="99"/>
    <w:rsid w:val="00083272"/>
    <w:pPr>
      <w:numPr>
        <w:numId w:val="8"/>
      </w:numPr>
    </w:pPr>
  </w:style>
  <w:style w:type="numbering" w:customStyle="1" w:styleId="PHSGListe-Nummer-abc">
    <w:name w:val="_PHSG_Liste-Nummer-abc"/>
    <w:uiPriority w:val="99"/>
    <w:rsid w:val="00083272"/>
    <w:pPr>
      <w:numPr>
        <w:numId w:val="9"/>
      </w:numPr>
    </w:pPr>
  </w:style>
  <w:style w:type="paragraph" w:customStyle="1" w:styleId="PHSGTitelohneNummer">
    <w:name w:val="_PHSG_Titel_ohne Nummer"/>
    <w:qFormat/>
    <w:rsid w:val="00CE40DA"/>
    <w:pPr>
      <w:pageBreakBefore/>
      <w:spacing w:before="360" w:after="120"/>
    </w:pPr>
    <w:rPr>
      <w:rFonts w:ascii="Arial" w:hAnsi="Arial"/>
      <w:b/>
      <w:sz w:val="28"/>
      <w:lang w:val="de-DE" w:eastAsia="de-DE"/>
    </w:rPr>
  </w:style>
  <w:style w:type="paragraph" w:customStyle="1" w:styleId="PHSG-KopfzeileTitel">
    <w:name w:val="_PHSG-Kopfzeile Titel"/>
    <w:basedOn w:val="Standard"/>
    <w:qFormat/>
    <w:rsid w:val="003E5B3A"/>
    <w:pPr>
      <w:spacing w:before="440" w:line="240" w:lineRule="auto"/>
    </w:pPr>
    <w:rPr>
      <w:b/>
    </w:rPr>
  </w:style>
  <w:style w:type="paragraph" w:customStyle="1" w:styleId="PHSGAbsatz">
    <w:name w:val="_PHSG Absatz"/>
    <w:basedOn w:val="Standard"/>
    <w:autoRedefine/>
    <w:qFormat/>
    <w:rsid w:val="00AC5341"/>
  </w:style>
  <w:style w:type="paragraph" w:customStyle="1" w:styleId="PHSG-RichtlinienDoktitel">
    <w:name w:val="_PHSG-Richtlinien Doktitel"/>
    <w:basedOn w:val="Standard"/>
    <w:next w:val="PHSG-RichtlinienDokdatum"/>
    <w:rsid w:val="009A079B"/>
    <w:pPr>
      <w:spacing w:before="0" w:after="0" w:line="220" w:lineRule="exact"/>
    </w:pPr>
    <w:rPr>
      <w:rFonts w:eastAsiaTheme="minorHAnsi" w:cstheme="minorBidi"/>
      <w:b/>
      <w:sz w:val="16"/>
      <w:lang w:val="de-CH" w:eastAsia="en-US"/>
    </w:rPr>
  </w:style>
  <w:style w:type="paragraph" w:customStyle="1" w:styleId="PHSG-Richtlinienberschrift2">
    <w:name w:val="_PHSG-Richtlinien Überschrift2"/>
    <w:basedOn w:val="berschrift2"/>
    <w:next w:val="PHSGAbsatz"/>
    <w:qFormat/>
    <w:rsid w:val="00083272"/>
    <w:pPr>
      <w:numPr>
        <w:numId w:val="5"/>
      </w:numPr>
      <w:spacing w:before="280" w:after="160"/>
      <w:ind w:left="397" w:hanging="397"/>
    </w:pPr>
    <w:rPr>
      <w:color w:val="5FAC22"/>
      <w:sz w:val="22"/>
    </w:rPr>
  </w:style>
  <w:style w:type="paragraph" w:customStyle="1" w:styleId="PHSG-RichtlinienDokdatum">
    <w:name w:val="_PHSG-Richtlinien Dokdatum"/>
    <w:basedOn w:val="Standard"/>
    <w:next w:val="PHSG-RichtlinienHaupttitel"/>
    <w:rsid w:val="009A079B"/>
    <w:pPr>
      <w:spacing w:before="0" w:after="40" w:line="220" w:lineRule="exact"/>
    </w:pPr>
    <w:rPr>
      <w:rFonts w:eastAsiaTheme="minorHAnsi" w:cstheme="minorBidi"/>
      <w:sz w:val="15"/>
      <w:lang w:val="de-CH" w:eastAsia="en-US"/>
    </w:rPr>
  </w:style>
  <w:style w:type="paragraph" w:customStyle="1" w:styleId="PHSG-RichtlinienAufzhlungabc">
    <w:name w:val="_PHSG-Richtlinien Aufzählung abc"/>
    <w:basedOn w:val="PHSGAbsatz"/>
    <w:next w:val="PHSGAbsatz"/>
    <w:qFormat/>
    <w:rsid w:val="00083272"/>
    <w:pPr>
      <w:numPr>
        <w:numId w:val="10"/>
      </w:numPr>
      <w:spacing w:before="0" w:after="0"/>
    </w:pPr>
    <w:rPr>
      <w:rFonts w:eastAsiaTheme="minorHAnsi" w:cstheme="minorBidi"/>
      <w:lang w:eastAsia="en-US"/>
    </w:rPr>
  </w:style>
  <w:style w:type="paragraph" w:customStyle="1" w:styleId="PHSG-RichtlinienHaupttitel">
    <w:name w:val="_PHSG-Richtlinien Haupttitel"/>
    <w:basedOn w:val="Standard"/>
    <w:next w:val="Standard"/>
    <w:qFormat/>
    <w:rsid w:val="002F6651"/>
    <w:pPr>
      <w:spacing w:before="520"/>
    </w:pPr>
    <w:rPr>
      <w:rFonts w:eastAsiaTheme="minorHAnsi" w:cstheme="minorBidi"/>
      <w:b/>
      <w:color w:val="666666"/>
      <w:sz w:val="32"/>
      <w:lang w:val="de-CH" w:eastAsia="en-US"/>
    </w:rPr>
  </w:style>
  <w:style w:type="paragraph" w:customStyle="1" w:styleId="PHSG-Richtlinienberschrift1">
    <w:name w:val="_PHSG-Richtlinien Überschrift1"/>
    <w:basedOn w:val="berschrift1"/>
    <w:next w:val="PHSGAbsatz"/>
    <w:qFormat/>
    <w:rsid w:val="00083272"/>
    <w:pPr>
      <w:keepLines/>
      <w:numPr>
        <w:numId w:val="5"/>
      </w:numPr>
      <w:tabs>
        <w:tab w:val="clear" w:pos="851"/>
      </w:tabs>
      <w:spacing w:before="520" w:after="120"/>
    </w:pPr>
    <w:rPr>
      <w:rFonts w:eastAsiaTheme="majorEastAsia" w:cstheme="majorBidi"/>
      <w:bCs/>
      <w:color w:val="5FAC22"/>
      <w:kern w:val="0"/>
      <w:sz w:val="24"/>
      <w:szCs w:val="28"/>
      <w:lang w:val="de-CH" w:eastAsia="en-US"/>
    </w:rPr>
  </w:style>
  <w:style w:type="paragraph" w:customStyle="1" w:styleId="PHSG-RichtlinienAufzhlungBullet">
    <w:name w:val="_PHSG-Richtlinien Aufzählung Bullet"/>
    <w:basedOn w:val="PHSG-RichtlinienAufzhlungabc"/>
    <w:qFormat/>
    <w:rsid w:val="00083272"/>
    <w:pPr>
      <w:numPr>
        <w:numId w:val="1"/>
      </w:numPr>
    </w:pPr>
  </w:style>
  <w:style w:type="paragraph" w:customStyle="1" w:styleId="PHSG-RichtlinienAufzhlungBullet2Ebene">
    <w:name w:val="_PHSG-Richtlinien Aufzählung Bullet 2.Ebene"/>
    <w:basedOn w:val="Standard"/>
    <w:qFormat/>
    <w:rsid w:val="00083272"/>
    <w:pPr>
      <w:numPr>
        <w:numId w:val="6"/>
      </w:numPr>
      <w:spacing w:before="0" w:after="0"/>
      <w:ind w:left="681" w:hanging="227"/>
      <w:contextualSpacing/>
    </w:pPr>
    <w:rPr>
      <w:noProof/>
      <w:sz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rsid w:val="00083272"/>
    <w:rPr>
      <w:rFonts w:ascii="Arial" w:hAnsi="Arial"/>
      <w:b/>
      <w:sz w:val="14"/>
      <w:lang w:val="de-DE" w:eastAsia="de-DE"/>
    </w:rPr>
  </w:style>
  <w:style w:type="numbering" w:customStyle="1" w:styleId="PHSG-RichtlinienNummerierungabzweiterEbenebeziehendaufberschrift1">
    <w:name w:val="_PHSG-Richtlinien Nummerierung ab zweiter Ebene beziehend auf Überschrift 1"/>
    <w:uiPriority w:val="99"/>
    <w:rsid w:val="00083272"/>
    <w:pPr>
      <w:numPr>
        <w:numId w:val="2"/>
      </w:numPr>
    </w:pPr>
  </w:style>
  <w:style w:type="paragraph" w:customStyle="1" w:styleId="p1">
    <w:name w:val="p1"/>
    <w:basedOn w:val="Standard"/>
    <w:rsid w:val="000B3145"/>
    <w:pPr>
      <w:spacing w:before="0" w:after="0" w:line="210" w:lineRule="atLeast"/>
    </w:pPr>
    <w:rPr>
      <w:rFonts w:ascii="Letter Gothic Std" w:eastAsiaTheme="minorHAnsi" w:hAnsi="Letter Gothic Std"/>
      <w:sz w:val="14"/>
      <w:szCs w:val="14"/>
    </w:rPr>
  </w:style>
  <w:style w:type="character" w:customStyle="1" w:styleId="apple-tab-span">
    <w:name w:val="apple-tab-span"/>
    <w:basedOn w:val="Absatz-Standardschriftart"/>
    <w:rsid w:val="000B3145"/>
  </w:style>
  <w:style w:type="character" w:customStyle="1" w:styleId="apple-converted-space">
    <w:name w:val="apple-converted-space"/>
    <w:basedOn w:val="Absatz-Standardschriftart"/>
    <w:rsid w:val="000B3145"/>
  </w:style>
  <w:style w:type="paragraph" w:customStyle="1" w:styleId="p2">
    <w:name w:val="p2"/>
    <w:basedOn w:val="Standard"/>
    <w:rsid w:val="000B3145"/>
    <w:pPr>
      <w:spacing w:before="0" w:after="0" w:line="210" w:lineRule="atLeast"/>
    </w:pPr>
    <w:rPr>
      <w:rFonts w:ascii="Letter Gothic Std" w:eastAsiaTheme="minorHAnsi" w:hAnsi="Letter Gothic Std"/>
      <w:sz w:val="14"/>
      <w:szCs w:val="14"/>
    </w:rPr>
  </w:style>
  <w:style w:type="table" w:styleId="Tabellenraster">
    <w:name w:val="Table Grid"/>
    <w:basedOn w:val="NormaleTabelle"/>
    <w:locked/>
    <w:rsid w:val="0073584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semiHidden/>
    <w:unhideWhenUsed/>
    <w:locked/>
    <w:rsid w:val="00653E07"/>
    <w:pPr>
      <w:spacing w:before="0" w:after="0" w:line="240" w:lineRule="auto"/>
    </w:pPr>
    <w:rPr>
      <w:rFonts w:ascii="Times New Roman" w:hAnsi="Times New Roman"/>
      <w:sz w:val="24"/>
      <w:szCs w:val="24"/>
    </w:rPr>
  </w:style>
  <w:style w:type="character" w:customStyle="1" w:styleId="DokumentstrukturZchn">
    <w:name w:val="Dokumentstruktur Zchn"/>
    <w:basedOn w:val="Absatz-Standardschriftart"/>
    <w:link w:val="Dokumentstruktur"/>
    <w:semiHidden/>
    <w:rsid w:val="00653E07"/>
    <w:rPr>
      <w:rFonts w:ascii="Times New Roman" w:hAnsi="Times New Roman"/>
      <w:sz w:val="24"/>
      <w:szCs w:val="24"/>
      <w:lang w:val="de-DE" w:eastAsia="de-DE"/>
    </w:rPr>
  </w:style>
  <w:style w:type="paragraph" w:styleId="Listenabsatz">
    <w:name w:val="List Paragraph"/>
    <w:basedOn w:val="Standard"/>
    <w:uiPriority w:val="34"/>
    <w:qFormat/>
    <w:locked/>
    <w:rsid w:val="00C13876"/>
    <w:pPr>
      <w:ind w:left="720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47776E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47776E"/>
    <w:rPr>
      <w:rFonts w:ascii="Segoe UI" w:hAnsi="Segoe UI" w:cs="Segoe UI"/>
      <w:sz w:val="18"/>
      <w:szCs w:val="18"/>
      <w:lang w:val="de-DE" w:eastAsia="de-DE"/>
    </w:rPr>
  </w:style>
  <w:style w:type="character" w:styleId="Fett">
    <w:name w:val="Strong"/>
    <w:basedOn w:val="Absatz-Standardschriftart"/>
    <w:uiPriority w:val="22"/>
    <w:qFormat/>
    <w:locked/>
    <w:rsid w:val="00112083"/>
    <w:rPr>
      <w:b/>
      <w:bCs/>
    </w:rPr>
  </w:style>
  <w:style w:type="paragraph" w:styleId="berarbeitung">
    <w:name w:val="Revision"/>
    <w:hidden/>
    <w:semiHidden/>
    <w:rsid w:val="00D35896"/>
    <w:rPr>
      <w:rFonts w:ascii="Arial" w:hAnsi="Arial"/>
      <w:sz w:val="21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82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baenziger\Downloads\c_CV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b3b666b-1205-4e5c-ae57-bb98f6f387c6" xsi:nil="true"/>
    <lcf76f155ced4ddcb4097134ff3c332f xmlns="3cb958a7-5c05-4d00-91c8-e06c63b0389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0195D8942657C4497E9C3F988CC59B7" ma:contentTypeVersion="8" ma:contentTypeDescription="Ein neues Dokument erstellen." ma:contentTypeScope="" ma:versionID="ec2ff09c7f3032c225c25ffb3fee2596">
  <xsd:schema xmlns:xsd="http://www.w3.org/2001/XMLSchema" xmlns:xs="http://www.w3.org/2001/XMLSchema" xmlns:p="http://schemas.microsoft.com/office/2006/metadata/properties" xmlns:ns2="3cb958a7-5c05-4d00-91c8-e06c63b03896" xmlns:ns3="1b3b666b-1205-4e5c-ae57-bb98f6f387c6" targetNamespace="http://schemas.microsoft.com/office/2006/metadata/properties" ma:root="true" ma:fieldsID="b38e03a645ee033b292b3c5dcc727607" ns2:_="" ns3:_="">
    <xsd:import namespace="3cb958a7-5c05-4d00-91c8-e06c63b03896"/>
    <xsd:import namespace="1b3b666b-1205-4e5c-ae57-bb98f6f387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b958a7-5c05-4d00-91c8-e06c63b03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3b666b-1205-4e5c-ae57-bb98f6f387c6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b4b9c37-1633-4174-b2ee-662df9cc2064}" ma:internalName="TaxCatchAll" ma:showField="CatchAllData" ma:web="1b3b666b-1205-4e5c-ae57-bb98f6f387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4EE0CE-0F68-459A-908A-5193012367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73428B-C71A-4908-B9A4-FFE92A5808D4}">
  <ds:schemaRefs>
    <ds:schemaRef ds:uri="http://schemas.microsoft.com/office/2006/metadata/properties"/>
    <ds:schemaRef ds:uri="http://schemas.microsoft.com/office/infopath/2007/PartnerControls"/>
    <ds:schemaRef ds:uri="1b3b666b-1205-4e5c-ae57-bb98f6f387c6"/>
    <ds:schemaRef ds:uri="3cb958a7-5c05-4d00-91c8-e06c63b03896"/>
  </ds:schemaRefs>
</ds:datastoreItem>
</file>

<file path=customXml/itemProps3.xml><?xml version="1.0" encoding="utf-8"?>
<ds:datastoreItem xmlns:ds="http://schemas.openxmlformats.org/officeDocument/2006/customXml" ds:itemID="{DDEBCBAB-A15A-4BFA-98C9-26FB2262E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b958a7-5c05-4d00-91c8-e06c63b03896"/>
    <ds:schemaRef ds:uri="1b3b666b-1205-4e5c-ae57-bb98f6f387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669B44-E71A-40ED-BA8D-FBCE57EB4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c_CV</Template>
  <TotalTime>0</TotalTime>
  <Pages>2</Pages>
  <Words>109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Richtlinien Weisungen Merkblätter</vt:lpstr>
    </vt:vector>
  </TitlesOfParts>
  <Company>PHSG</Company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Richtlinien Weisungen Merkblätter</dc:title>
  <dc:creator>Bänziger Elisabeth PHSG</dc:creator>
  <cp:lastModifiedBy>Bänziger Elisabeth PHSG</cp:lastModifiedBy>
  <cp:revision>2</cp:revision>
  <cp:lastPrinted>2017-11-10T13:38:00Z</cp:lastPrinted>
  <dcterms:created xsi:type="dcterms:W3CDTF">2025-02-12T14:00:00Z</dcterms:created>
  <dcterms:modified xsi:type="dcterms:W3CDTF">2025-02-12T14:00:00Z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0x01010090195D8942657C4497E9C3F988CC59B7</vt:lpwstr>
  </property>
</Properties>
</file>