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BDECA0" w14:textId="77777777" w:rsidR="004B372B" w:rsidRDefault="004B372B" w:rsidP="004B372B">
      <w:pPr>
        <w:pStyle w:val="Default"/>
        <w:rPr>
          <w:rFonts w:ascii="Arial" w:hAnsi="Arial" w:cs="Arial"/>
          <w:b/>
          <w:sz w:val="32"/>
          <w:szCs w:val="32"/>
        </w:rPr>
      </w:pPr>
      <w:r w:rsidRPr="00445E2B">
        <w:rPr>
          <w:rFonts w:ascii="Arial" w:hAnsi="Arial" w:cs="Arial"/>
          <w:b/>
          <w:sz w:val="32"/>
          <w:szCs w:val="32"/>
        </w:rPr>
        <w:t xml:space="preserve">Anmeldung </w:t>
      </w:r>
      <w:r>
        <w:rPr>
          <w:rFonts w:ascii="Arial" w:hAnsi="Arial" w:cs="Arial"/>
          <w:b/>
          <w:sz w:val="32"/>
          <w:szCs w:val="32"/>
        </w:rPr>
        <w:t xml:space="preserve">„Admission </w:t>
      </w:r>
      <w:proofErr w:type="spellStart"/>
      <w:r>
        <w:rPr>
          <w:rFonts w:ascii="Arial" w:hAnsi="Arial" w:cs="Arial"/>
          <w:b/>
          <w:sz w:val="32"/>
          <w:szCs w:val="32"/>
        </w:rPr>
        <w:t>sur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dossier“ </w:t>
      </w:r>
    </w:p>
    <w:p w14:paraId="3071C413" w14:textId="5F63FC7E" w:rsidR="004E6039" w:rsidRPr="00445E2B" w:rsidRDefault="004E6039" w:rsidP="00706F16">
      <w:pPr>
        <w:pStyle w:val="Default"/>
        <w:jc w:val="both"/>
        <w:rPr>
          <w:rFonts w:ascii="Arial" w:hAnsi="Arial" w:cs="Arial"/>
          <w:b/>
          <w:sz w:val="32"/>
          <w:szCs w:val="32"/>
        </w:rPr>
      </w:pPr>
      <w:r w:rsidRPr="00445E2B">
        <w:rPr>
          <w:rFonts w:ascii="Arial" w:hAnsi="Arial" w:cs="Arial"/>
          <w:b/>
          <w:sz w:val="32"/>
          <w:szCs w:val="32"/>
        </w:rPr>
        <w:t xml:space="preserve">für den </w:t>
      </w:r>
      <w:r>
        <w:rPr>
          <w:rFonts w:ascii="Arial" w:hAnsi="Arial" w:cs="Arial"/>
          <w:b/>
          <w:sz w:val="32"/>
          <w:szCs w:val="32"/>
        </w:rPr>
        <w:t>Bachelorstudiengang Logopädie an der SHLR</w:t>
      </w:r>
      <w:r w:rsidRPr="00445E2B">
        <w:rPr>
          <w:rFonts w:ascii="Arial" w:hAnsi="Arial" w:cs="Arial"/>
          <w:b/>
          <w:sz w:val="32"/>
          <w:szCs w:val="32"/>
        </w:rPr>
        <w:t xml:space="preserve"> </w:t>
      </w:r>
    </w:p>
    <w:p w14:paraId="177BCBFF" w14:textId="77777777" w:rsidR="004E6039" w:rsidRPr="00445E2B" w:rsidRDefault="004E6039" w:rsidP="00706F16">
      <w:pPr>
        <w:pStyle w:val="Default"/>
        <w:jc w:val="both"/>
        <w:rPr>
          <w:rFonts w:ascii="Arial" w:hAnsi="Arial" w:cs="Arial"/>
          <w:sz w:val="32"/>
          <w:szCs w:val="32"/>
        </w:rPr>
      </w:pPr>
    </w:p>
    <w:p w14:paraId="7807EF25" w14:textId="5F2691C6" w:rsidR="004B372B" w:rsidRPr="00445E2B" w:rsidRDefault="004B372B" w:rsidP="004B372B">
      <w:pPr>
        <w:pStyle w:val="Default"/>
        <w:tabs>
          <w:tab w:val="left" w:pos="2127"/>
        </w:tabs>
        <w:rPr>
          <w:rFonts w:ascii="Arial" w:hAnsi="Arial" w:cs="Arial"/>
        </w:rPr>
      </w:pPr>
      <w:r w:rsidRPr="00445E2B">
        <w:rPr>
          <w:rFonts w:ascii="Arial" w:hAnsi="Arial" w:cs="Arial"/>
        </w:rPr>
        <w:t>Anmeldefrist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  <w:r w:rsidR="006C6DD5">
        <w:rPr>
          <w:rFonts w:ascii="Arial" w:hAnsi="Arial" w:cs="Arial"/>
        </w:rPr>
        <w:t xml:space="preserve">21. November </w:t>
      </w:r>
      <w:r w:rsidR="00693C60">
        <w:rPr>
          <w:rFonts w:ascii="Arial" w:hAnsi="Arial" w:cs="Arial"/>
        </w:rPr>
        <w:t>202</w:t>
      </w:r>
      <w:r w:rsidR="0063562D">
        <w:rPr>
          <w:rFonts w:ascii="Arial" w:hAnsi="Arial" w:cs="Arial"/>
        </w:rPr>
        <w:t>5</w:t>
      </w:r>
    </w:p>
    <w:p w14:paraId="636E4C82" w14:textId="644962FD" w:rsidR="004B372B" w:rsidRDefault="004B372B" w:rsidP="004B372B">
      <w:pPr>
        <w:pStyle w:val="Default"/>
        <w:tabs>
          <w:tab w:val="left" w:pos="2127"/>
        </w:tabs>
        <w:rPr>
          <w:rFonts w:ascii="Arial" w:hAnsi="Arial" w:cs="Arial"/>
        </w:rPr>
      </w:pPr>
      <w:r w:rsidRPr="00445E2B">
        <w:rPr>
          <w:rFonts w:ascii="Arial" w:hAnsi="Arial" w:cs="Arial"/>
        </w:rPr>
        <w:t>Studienbeginn</w:t>
      </w:r>
      <w:r>
        <w:rPr>
          <w:rFonts w:ascii="Arial" w:hAnsi="Arial" w:cs="Arial"/>
        </w:rPr>
        <w:t>:</w:t>
      </w:r>
      <w:r w:rsidRPr="00445E2B">
        <w:rPr>
          <w:rFonts w:ascii="Arial" w:hAnsi="Arial" w:cs="Arial"/>
        </w:rPr>
        <w:tab/>
      </w:r>
      <w:r>
        <w:rPr>
          <w:rFonts w:ascii="Arial" w:hAnsi="Arial" w:cs="Arial"/>
        </w:rPr>
        <w:t>KW 3</w:t>
      </w:r>
      <w:r w:rsidR="00693C60">
        <w:rPr>
          <w:rFonts w:ascii="Arial" w:hAnsi="Arial" w:cs="Arial"/>
        </w:rPr>
        <w:t>8</w:t>
      </w:r>
      <w:r>
        <w:rPr>
          <w:rFonts w:ascii="Arial" w:hAnsi="Arial" w:cs="Arial"/>
        </w:rPr>
        <w:t>, 1</w:t>
      </w:r>
      <w:r w:rsidR="00693C60">
        <w:rPr>
          <w:rFonts w:ascii="Arial" w:hAnsi="Arial" w:cs="Arial"/>
        </w:rPr>
        <w:t>4</w:t>
      </w:r>
      <w:r>
        <w:rPr>
          <w:rFonts w:ascii="Arial" w:hAnsi="Arial" w:cs="Arial"/>
        </w:rPr>
        <w:t>. September 202</w:t>
      </w:r>
      <w:r w:rsidR="00CD1A90">
        <w:rPr>
          <w:rFonts w:ascii="Arial" w:hAnsi="Arial" w:cs="Arial"/>
        </w:rPr>
        <w:t>6</w:t>
      </w:r>
    </w:p>
    <w:p w14:paraId="150B54EE" w14:textId="77777777" w:rsidR="004E6039" w:rsidRPr="00202931" w:rsidRDefault="004E6039" w:rsidP="00706F16">
      <w:pPr>
        <w:pStyle w:val="Default"/>
        <w:tabs>
          <w:tab w:val="left" w:pos="1701"/>
        </w:tabs>
        <w:jc w:val="both"/>
        <w:rPr>
          <w:rFonts w:ascii="Arial" w:hAnsi="Arial" w:cs="Arial"/>
        </w:rPr>
      </w:pPr>
    </w:p>
    <w:p w14:paraId="533DB7F6" w14:textId="77777777" w:rsidR="004B372B" w:rsidRPr="00202931" w:rsidRDefault="004B372B" w:rsidP="004B372B">
      <w:pPr>
        <w:pStyle w:val="Default"/>
        <w:tabs>
          <w:tab w:val="left" w:pos="1701"/>
        </w:tabs>
        <w:jc w:val="both"/>
        <w:rPr>
          <w:rFonts w:ascii="Arial" w:hAnsi="Arial" w:cs="Arial"/>
        </w:rPr>
      </w:pPr>
    </w:p>
    <w:p w14:paraId="77B5B0E9" w14:textId="53828E4E" w:rsidR="004B372B" w:rsidRPr="00202931" w:rsidRDefault="004B372B" w:rsidP="004B372B">
      <w:pPr>
        <w:pStyle w:val="Default"/>
        <w:tabs>
          <w:tab w:val="left" w:pos="1701"/>
        </w:tabs>
        <w:jc w:val="both"/>
        <w:rPr>
          <w:rFonts w:ascii="Arial" w:hAnsi="Arial" w:cs="Arial"/>
        </w:rPr>
      </w:pPr>
      <w:r w:rsidRPr="00202931">
        <w:rPr>
          <w:rFonts w:ascii="Arial" w:hAnsi="Arial" w:cs="Arial"/>
        </w:rPr>
        <w:t xml:space="preserve">Füllen Sie dieses Formular vollständig aus und senden Sie es per E-Mail an die Studienberatung </w:t>
      </w:r>
      <w:r w:rsidR="00406760" w:rsidRPr="00202931">
        <w:rPr>
          <w:rFonts w:ascii="Arial" w:hAnsi="Arial" w:cs="Arial"/>
        </w:rPr>
        <w:t>Kindergarten- und Primarstufe der Pädagogischen Hochschule St. Gallen</w:t>
      </w:r>
      <w:r w:rsidRPr="00202931">
        <w:rPr>
          <w:rFonts w:ascii="Arial" w:hAnsi="Arial" w:cs="Arial"/>
        </w:rPr>
        <w:t xml:space="preserve">: </w:t>
      </w:r>
      <w:hyperlink r:id="rId8" w:history="1">
        <w:r w:rsidRPr="00202931">
          <w:rPr>
            <w:rStyle w:val="Hyperlink"/>
            <w:rFonts w:ascii="Arial" w:hAnsi="Arial" w:cs="Arial"/>
          </w:rPr>
          <w:t>studienberatung.primar@phsg.ch</w:t>
        </w:r>
      </w:hyperlink>
    </w:p>
    <w:p w14:paraId="059DF619" w14:textId="77777777" w:rsidR="004E6039" w:rsidRPr="00202931" w:rsidRDefault="004E6039" w:rsidP="00706F16">
      <w:pPr>
        <w:pStyle w:val="Default"/>
        <w:tabs>
          <w:tab w:val="left" w:pos="1701"/>
        </w:tabs>
        <w:jc w:val="both"/>
        <w:rPr>
          <w:rFonts w:ascii="Arial" w:hAnsi="Arial" w:cs="Arial"/>
        </w:rPr>
      </w:pPr>
    </w:p>
    <w:p w14:paraId="717F9524" w14:textId="77777777" w:rsidR="004B372B" w:rsidRPr="00202931" w:rsidRDefault="004B372B" w:rsidP="004B372B">
      <w:pPr>
        <w:jc w:val="both"/>
        <w:rPr>
          <w:rFonts w:ascii="Arial" w:hAnsi="Arial" w:cs="Arial"/>
          <w:sz w:val="24"/>
          <w:szCs w:val="24"/>
        </w:rPr>
      </w:pPr>
      <w:r w:rsidRPr="00202931">
        <w:rPr>
          <w:rFonts w:ascii="Arial" w:hAnsi="Arial" w:cs="Arial"/>
          <w:sz w:val="24"/>
          <w:szCs w:val="24"/>
        </w:rPr>
        <w:t>Nach dem Einsenden des Dossiers erhalten Sie den Einzahlungsschein für die Gebühr der Dossier-Prüfung (CHF 300.</w:t>
      </w:r>
      <w:r w:rsidRPr="00202931">
        <w:rPr>
          <w:rFonts w:ascii="Arial" w:hAnsi="Arial" w:cs="Arial"/>
          <w:sz w:val="24"/>
          <w:szCs w:val="24"/>
        </w:rPr>
        <w:sym w:font="Symbol" w:char="F02D"/>
      </w:r>
      <w:r w:rsidRPr="00202931">
        <w:rPr>
          <w:rFonts w:ascii="Arial" w:hAnsi="Arial" w:cs="Arial"/>
          <w:sz w:val="24"/>
          <w:szCs w:val="24"/>
        </w:rPr>
        <w:t>). Die Gebühr für das Assessment (CHF 500.</w:t>
      </w:r>
      <w:r w:rsidRPr="00202931">
        <w:rPr>
          <w:rFonts w:ascii="Arial" w:hAnsi="Arial" w:cs="Arial"/>
          <w:sz w:val="24"/>
          <w:szCs w:val="24"/>
        </w:rPr>
        <w:sym w:font="Symbol" w:char="F02D"/>
      </w:r>
      <w:r w:rsidRPr="00202931">
        <w:rPr>
          <w:rFonts w:ascii="Arial" w:hAnsi="Arial" w:cs="Arial"/>
          <w:sz w:val="24"/>
          <w:szCs w:val="24"/>
        </w:rPr>
        <w:t>) wird fällig, falls die Prüfung des Dossiers bestanden wird und Sie sich verbindlich für die Anmeldung zum Assessment ausgesprochen haben. Zur Anmeldung gehört auch das Einsenden eines Lebenslaufs.</w:t>
      </w:r>
    </w:p>
    <w:p w14:paraId="59C76879" w14:textId="77777777" w:rsidR="004B372B" w:rsidRPr="00202931" w:rsidRDefault="004B372B" w:rsidP="004B372B">
      <w:pPr>
        <w:jc w:val="both"/>
        <w:rPr>
          <w:rFonts w:ascii="Arial" w:eastAsia="Times New Roman" w:hAnsi="Arial" w:cs="Arial"/>
          <w:sz w:val="24"/>
          <w:szCs w:val="24"/>
          <w:lang w:eastAsia="de-DE"/>
        </w:rPr>
      </w:pPr>
      <w:r w:rsidRPr="00202931">
        <w:rPr>
          <w:rFonts w:ascii="Arial" w:hAnsi="Arial" w:cs="Arial"/>
          <w:sz w:val="24"/>
          <w:szCs w:val="24"/>
        </w:rPr>
        <w:t>Die Anmeldung wird nur bei Vollständigkeit Ihrer Unterlagen bearbeitet. Die Anmeldegebühren von CHF 300.</w:t>
      </w:r>
      <w:r w:rsidRPr="00202931">
        <w:rPr>
          <w:rFonts w:ascii="Arial" w:hAnsi="Arial" w:cs="Arial"/>
          <w:sz w:val="24"/>
          <w:szCs w:val="24"/>
        </w:rPr>
        <w:sym w:font="Symbol" w:char="F02D"/>
      </w:r>
      <w:r w:rsidRPr="00202931">
        <w:rPr>
          <w:rFonts w:ascii="Arial" w:hAnsi="Arial" w:cs="Arial"/>
          <w:sz w:val="24"/>
          <w:szCs w:val="24"/>
        </w:rPr>
        <w:t xml:space="preserve"> sind auch bei einem Rückzug oder Ablehnung der Anmeldung geschuldet. </w:t>
      </w:r>
    </w:p>
    <w:p w14:paraId="38D63E4B" w14:textId="77777777" w:rsidR="00202931" w:rsidRPr="00202931" w:rsidRDefault="00202931" w:rsidP="004E6039">
      <w:pPr>
        <w:pStyle w:val="Default"/>
        <w:tabs>
          <w:tab w:val="left" w:pos="1701"/>
        </w:tabs>
        <w:rPr>
          <w:rFonts w:ascii="Arial" w:hAnsi="Arial" w:cs="Arial"/>
        </w:rPr>
      </w:pPr>
    </w:p>
    <w:p w14:paraId="6504BBBA" w14:textId="77777777" w:rsidR="004B372B" w:rsidRPr="008F4ACC" w:rsidRDefault="004B372B" w:rsidP="004B372B">
      <w:pPr>
        <w:pStyle w:val="Default"/>
        <w:rPr>
          <w:rFonts w:ascii="Arial" w:hAnsi="Arial" w:cs="Arial"/>
          <w:b/>
          <w:sz w:val="32"/>
          <w:szCs w:val="32"/>
        </w:rPr>
      </w:pPr>
      <w:r w:rsidRPr="008F4ACC">
        <w:rPr>
          <w:rFonts w:ascii="Arial" w:hAnsi="Arial" w:cs="Arial"/>
          <w:b/>
          <w:sz w:val="32"/>
          <w:szCs w:val="32"/>
        </w:rPr>
        <w:t xml:space="preserve">Angaben zur Person </w:t>
      </w:r>
    </w:p>
    <w:p w14:paraId="01A2B6F3" w14:textId="77777777" w:rsidR="004B372B" w:rsidRDefault="004B372B" w:rsidP="004B372B">
      <w:pPr>
        <w:pStyle w:val="Default"/>
        <w:tabs>
          <w:tab w:val="left" w:pos="4536"/>
        </w:tabs>
        <w:spacing w:line="360" w:lineRule="auto"/>
        <w:rPr>
          <w:rFonts w:ascii="Arial" w:hAnsi="Arial" w:cs="Arial"/>
          <w:sz w:val="20"/>
          <w:szCs w:val="20"/>
        </w:rPr>
      </w:pPr>
    </w:p>
    <w:p w14:paraId="28E228AF" w14:textId="36C822EA" w:rsidR="000A55BE" w:rsidRPr="00202931" w:rsidRDefault="004B372B" w:rsidP="00202931">
      <w:pPr>
        <w:pStyle w:val="Default"/>
        <w:tabs>
          <w:tab w:val="left" w:pos="4536"/>
        </w:tabs>
        <w:spacing w:line="360" w:lineRule="auto"/>
        <w:rPr>
          <w:rFonts w:ascii="Arial" w:hAnsi="Arial" w:cs="Arial"/>
          <w:color w:val="auto"/>
          <w:szCs w:val="20"/>
          <w:lang w:val="de-DE"/>
        </w:rPr>
      </w:pPr>
      <w:r>
        <w:rPr>
          <w:rFonts w:ascii="Arial" w:hAnsi="Arial" w:cs="Arial"/>
          <w:color w:val="auto"/>
          <w:szCs w:val="20"/>
          <w:lang w:val="de-DE"/>
        </w:rPr>
        <w:t xml:space="preserve">Name: </w:t>
      </w:r>
      <w:sdt>
        <w:sdtPr>
          <w:rPr>
            <w:rFonts w:ascii="Arial" w:hAnsi="Arial" w:cs="Arial"/>
            <w:color w:val="auto"/>
            <w:szCs w:val="20"/>
            <w:lang w:val="de-DE"/>
          </w:rPr>
          <w:id w:val="-794526263"/>
          <w:placeholder>
            <w:docPart w:val="6E2127045EEB4D058B480CBAE7527052"/>
          </w:placeholder>
          <w:showingPlcHdr/>
          <w:text/>
        </w:sdtPr>
        <w:sdtEndPr/>
        <w:sdtContent>
          <w:r w:rsidRPr="00197DE2">
            <w:rPr>
              <w:rStyle w:val="Platzhaltertext"/>
              <w:sz w:val="16"/>
              <w:szCs w:val="16"/>
            </w:rPr>
            <w:t>Klicken oder tippen Sie hier, um Text einzugeben.</w:t>
          </w:r>
        </w:sdtContent>
      </w:sdt>
      <w:r w:rsidRPr="008A353C">
        <w:rPr>
          <w:rFonts w:ascii="Arial" w:hAnsi="Arial" w:cs="Arial"/>
          <w:color w:val="auto"/>
          <w:szCs w:val="20"/>
          <w:lang w:val="de-DE"/>
        </w:rPr>
        <w:tab/>
        <w:t>Vorname</w:t>
      </w:r>
      <w:r>
        <w:rPr>
          <w:rFonts w:ascii="Arial" w:hAnsi="Arial" w:cs="Arial"/>
          <w:color w:val="auto"/>
          <w:szCs w:val="20"/>
          <w:lang w:val="de-DE"/>
        </w:rPr>
        <w:t>:</w:t>
      </w:r>
      <w:r w:rsidRPr="008A353C">
        <w:rPr>
          <w:rFonts w:ascii="Arial" w:hAnsi="Arial" w:cs="Arial"/>
          <w:color w:val="auto"/>
          <w:szCs w:val="20"/>
          <w:lang w:val="de-DE"/>
        </w:rPr>
        <w:t xml:space="preserve"> </w:t>
      </w:r>
      <w:sdt>
        <w:sdtPr>
          <w:rPr>
            <w:rFonts w:ascii="Arial" w:hAnsi="Arial" w:cs="Arial"/>
            <w:color w:val="auto"/>
            <w:szCs w:val="20"/>
            <w:lang w:val="de-DE"/>
          </w:rPr>
          <w:id w:val="1446032066"/>
          <w:placeholder>
            <w:docPart w:val="45ED6A385C8742878B9D555B061789C5"/>
          </w:placeholder>
          <w:showingPlcHdr/>
          <w:text/>
        </w:sdtPr>
        <w:sdtEndPr/>
        <w:sdtContent>
          <w:r w:rsidRPr="00197DE2">
            <w:rPr>
              <w:rStyle w:val="Platzhaltertext"/>
              <w:sz w:val="16"/>
              <w:szCs w:val="16"/>
            </w:rPr>
            <w:t>Klicken oder tippen Sie hier, um Text einzugeben.</w:t>
          </w:r>
        </w:sdtContent>
      </w:sdt>
    </w:p>
    <w:p w14:paraId="42891FDA" w14:textId="11B6B248" w:rsidR="004B372B" w:rsidRPr="004B372B" w:rsidRDefault="004B372B" w:rsidP="004B372B">
      <w:pPr>
        <w:pStyle w:val="berschrift3"/>
        <w:spacing w:line="240" w:lineRule="auto"/>
        <w:rPr>
          <w:rFonts w:ascii="Arial" w:hAnsi="Arial"/>
          <w:b/>
          <w:bCs w:val="0"/>
          <w:sz w:val="24"/>
          <w:szCs w:val="24"/>
        </w:rPr>
      </w:pPr>
      <w:r w:rsidRPr="004B372B">
        <w:rPr>
          <w:rFonts w:ascii="Arial" w:hAnsi="Arial"/>
          <w:b/>
          <w:bCs w:val="0"/>
          <w:sz w:val="24"/>
          <w:szCs w:val="24"/>
        </w:rPr>
        <w:t xml:space="preserve">Formale Aufnahmekriterien „Admission </w:t>
      </w:r>
      <w:proofErr w:type="spellStart"/>
      <w:r w:rsidRPr="004B372B">
        <w:rPr>
          <w:rFonts w:ascii="Arial" w:hAnsi="Arial"/>
          <w:b/>
          <w:bCs w:val="0"/>
          <w:sz w:val="24"/>
          <w:szCs w:val="24"/>
        </w:rPr>
        <w:t>sur</w:t>
      </w:r>
      <w:proofErr w:type="spellEnd"/>
      <w:r w:rsidRPr="004B372B">
        <w:rPr>
          <w:rFonts w:ascii="Arial" w:hAnsi="Arial"/>
          <w:b/>
          <w:bCs w:val="0"/>
          <w:sz w:val="24"/>
          <w:szCs w:val="24"/>
        </w:rPr>
        <w:t xml:space="preserve"> dossier“</w:t>
      </w:r>
    </w:p>
    <w:p w14:paraId="566ED81D" w14:textId="42334A74" w:rsidR="004B372B" w:rsidRPr="004B372B" w:rsidRDefault="004B372B" w:rsidP="004B372B">
      <w:pPr>
        <w:rPr>
          <w:rFonts w:ascii="Arial" w:hAnsi="Arial" w:cs="Arial"/>
          <w:sz w:val="24"/>
          <w:szCs w:val="24"/>
        </w:rPr>
      </w:pPr>
      <w:r w:rsidRPr="004B372B">
        <w:rPr>
          <w:rFonts w:ascii="Arial" w:hAnsi="Arial" w:cs="Arial"/>
          <w:sz w:val="24"/>
          <w:szCs w:val="24"/>
        </w:rPr>
        <w:t>Wird eine der formalen Bedingungen nicht erfüllt, ist eine Aufnahme „</w:t>
      </w:r>
      <w:proofErr w:type="spellStart"/>
      <w:r w:rsidRPr="004B372B">
        <w:rPr>
          <w:rFonts w:ascii="Arial" w:hAnsi="Arial" w:cs="Arial"/>
          <w:sz w:val="24"/>
          <w:szCs w:val="24"/>
        </w:rPr>
        <w:t>sur</w:t>
      </w:r>
      <w:proofErr w:type="spellEnd"/>
      <w:r w:rsidRPr="004B372B">
        <w:rPr>
          <w:rFonts w:ascii="Arial" w:hAnsi="Arial" w:cs="Arial"/>
          <w:sz w:val="24"/>
          <w:szCs w:val="24"/>
        </w:rPr>
        <w:t xml:space="preserve"> dossier“ nicht möglich. Bitte kreuzen Sie an!</w:t>
      </w: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7513"/>
        <w:gridCol w:w="774"/>
        <w:gridCol w:w="775"/>
      </w:tblGrid>
      <w:tr w:rsidR="004B372B" w:rsidRPr="004B372B" w14:paraId="5CEA4D14" w14:textId="77777777" w:rsidTr="000F0152">
        <w:trPr>
          <w:trHeight w:val="510"/>
        </w:trPr>
        <w:tc>
          <w:tcPr>
            <w:tcW w:w="751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92D050"/>
            <w:vAlign w:val="bottom"/>
          </w:tcPr>
          <w:p w14:paraId="7565B550" w14:textId="77777777" w:rsidR="004B372B" w:rsidRPr="004B372B" w:rsidRDefault="004B372B" w:rsidP="000A55BE">
            <w:pPr>
              <w:spacing w:after="0" w:line="240" w:lineRule="auto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  <w:t>Formale Kriterien</w:t>
            </w:r>
          </w:p>
        </w:tc>
        <w:tc>
          <w:tcPr>
            <w:tcW w:w="77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92D050"/>
            <w:vAlign w:val="bottom"/>
          </w:tcPr>
          <w:p w14:paraId="59E9A3AA" w14:textId="77777777" w:rsidR="004B372B" w:rsidRPr="004B372B" w:rsidRDefault="004B372B" w:rsidP="000A55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  <w:t>ja</w:t>
            </w:r>
          </w:p>
        </w:tc>
        <w:tc>
          <w:tcPr>
            <w:tcW w:w="77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nil"/>
            </w:tcBorders>
            <w:shd w:val="clear" w:color="auto" w:fill="92D050"/>
            <w:vAlign w:val="bottom"/>
          </w:tcPr>
          <w:p w14:paraId="73389648" w14:textId="77777777" w:rsidR="004B372B" w:rsidRPr="004B372B" w:rsidRDefault="004B372B" w:rsidP="000A55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  <w:t>nein</w:t>
            </w:r>
          </w:p>
        </w:tc>
      </w:tr>
      <w:tr w:rsidR="004B372B" w:rsidRPr="004B372B" w14:paraId="40640676" w14:textId="77777777" w:rsidTr="004B372B">
        <w:trPr>
          <w:trHeight w:val="493"/>
        </w:trPr>
        <w:tc>
          <w:tcPr>
            <w:tcW w:w="7513" w:type="dxa"/>
            <w:tcBorders>
              <w:left w:val="nil"/>
            </w:tcBorders>
            <w:vAlign w:val="center"/>
          </w:tcPr>
          <w:p w14:paraId="239BDB19" w14:textId="061AC88F" w:rsidR="004B372B" w:rsidRPr="004B372B" w:rsidRDefault="004B372B" w:rsidP="000A55BE">
            <w:pPr>
              <w:pStyle w:val="Listenabsatz"/>
              <w:numPr>
                <w:ilvl w:val="0"/>
                <w:numId w:val="28"/>
              </w:numPr>
              <w:spacing w:after="0" w:line="240" w:lineRule="auto"/>
              <w:ind w:left="454"/>
              <w:rPr>
                <w:rFonts w:ascii="Arial" w:eastAsia="Times New Roman" w:hAnsi="Arial" w:cs="Arial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sz w:val="24"/>
                <w:szCs w:val="24"/>
                <w:lang w:eastAsia="de-DE"/>
              </w:rPr>
              <w:t>Mindestalter 27 Jahre</w:t>
            </w:r>
            <w:r w:rsidR="006C6DD5">
              <w:rPr>
                <w:rFonts w:ascii="Arial" w:eastAsia="Times New Roman" w:hAnsi="Arial" w:cs="Arial"/>
                <w:sz w:val="24"/>
                <w:szCs w:val="24"/>
                <w:lang w:eastAsia="de-DE"/>
              </w:rPr>
              <w:t xml:space="preserve"> (Stichtag Studienstart in KW 38)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4611913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  <w:tcBorders>
                  <w:right w:val="single" w:sz="4" w:space="0" w:color="auto"/>
                </w:tcBorders>
                <w:vAlign w:val="center"/>
              </w:tcPr>
              <w:p w14:paraId="2D3117F6" w14:textId="77777777" w:rsidR="004B372B" w:rsidRPr="004B372B" w:rsidRDefault="004B372B" w:rsidP="000A55B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1892379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4F7115F4" w14:textId="77777777" w:rsidR="004B372B" w:rsidRPr="004B372B" w:rsidRDefault="004B372B" w:rsidP="000A55B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</w:tr>
      <w:tr w:rsidR="004B372B" w:rsidRPr="004B372B" w14:paraId="6B67CD64" w14:textId="77777777" w:rsidTr="004B372B">
        <w:trPr>
          <w:trHeight w:val="493"/>
        </w:trPr>
        <w:tc>
          <w:tcPr>
            <w:tcW w:w="7513" w:type="dxa"/>
            <w:tcBorders>
              <w:left w:val="nil"/>
            </w:tcBorders>
            <w:vAlign w:val="center"/>
          </w:tcPr>
          <w:p w14:paraId="5858A805" w14:textId="77777777" w:rsidR="004B372B" w:rsidRPr="004B372B" w:rsidRDefault="004B372B" w:rsidP="000A55BE">
            <w:pPr>
              <w:pStyle w:val="Listenabsatz"/>
              <w:numPr>
                <w:ilvl w:val="0"/>
                <w:numId w:val="28"/>
              </w:numPr>
              <w:spacing w:after="0" w:line="240" w:lineRule="auto"/>
              <w:ind w:left="454"/>
              <w:rPr>
                <w:rFonts w:ascii="Arial" w:eastAsia="Times New Roman" w:hAnsi="Arial" w:cs="Arial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sz w:val="24"/>
                <w:szCs w:val="24"/>
                <w:lang w:eastAsia="de-DE"/>
              </w:rPr>
              <w:t>Abschluss Berufslehre mit EFZ (3-jährige Lehrzeit)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16983807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  <w:tcBorders>
                  <w:right w:val="single" w:sz="4" w:space="0" w:color="auto"/>
                </w:tcBorders>
                <w:vAlign w:val="center"/>
              </w:tcPr>
              <w:p w14:paraId="5C32A8C6" w14:textId="77777777" w:rsidR="004B372B" w:rsidRPr="004B372B" w:rsidRDefault="004B372B" w:rsidP="000A55B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114139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1E818F6B" w14:textId="77777777" w:rsidR="004B372B" w:rsidRPr="004B372B" w:rsidRDefault="004B372B" w:rsidP="000A55B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</w:tr>
      <w:tr w:rsidR="00B541FD" w:rsidRPr="004B372B" w14:paraId="7ED89EB2" w14:textId="77777777" w:rsidTr="004B372B">
        <w:trPr>
          <w:trHeight w:val="493"/>
        </w:trPr>
        <w:tc>
          <w:tcPr>
            <w:tcW w:w="7513" w:type="dxa"/>
            <w:tcBorders>
              <w:left w:val="nil"/>
            </w:tcBorders>
            <w:vAlign w:val="center"/>
          </w:tcPr>
          <w:p w14:paraId="095ED387" w14:textId="72EA6C87" w:rsidR="00B541FD" w:rsidRPr="004B372B" w:rsidRDefault="00B541FD" w:rsidP="00B541FD">
            <w:pPr>
              <w:pStyle w:val="Listenabsatz"/>
              <w:numPr>
                <w:ilvl w:val="0"/>
                <w:numId w:val="28"/>
              </w:numPr>
              <w:spacing w:after="0" w:line="240" w:lineRule="auto"/>
              <w:ind w:left="454"/>
              <w:rPr>
                <w:rFonts w:ascii="Arial" w:eastAsia="Times New Roman" w:hAnsi="Arial" w:cs="Arial"/>
                <w:sz w:val="24"/>
                <w:szCs w:val="24"/>
                <w:lang w:eastAsia="de-DE"/>
              </w:rPr>
            </w:pPr>
            <w:r w:rsidRPr="00F41973">
              <w:rPr>
                <w:rFonts w:ascii="Arial" w:eastAsia="Times New Roman" w:hAnsi="Arial" w:cs="Arial"/>
                <w:sz w:val="24"/>
                <w:szCs w:val="24"/>
                <w:lang w:eastAsia="de-DE"/>
              </w:rPr>
              <w:t>Berufsmaturität, Fachmaturität, Wirtschaftsmaturität (WMS/WMI) oder Diplom einer höheren Fachschule (HF)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14894458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  <w:tcBorders>
                  <w:right w:val="single" w:sz="4" w:space="0" w:color="auto"/>
                </w:tcBorders>
                <w:vAlign w:val="center"/>
              </w:tcPr>
              <w:p w14:paraId="15E5857D" w14:textId="634473EB" w:rsidR="00B541FD" w:rsidRPr="004B372B" w:rsidRDefault="00B541FD" w:rsidP="00B541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1360423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213EBCAB" w14:textId="541FEEFD" w:rsidR="00B541FD" w:rsidRPr="004B372B" w:rsidRDefault="00B541FD" w:rsidP="00B541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</w:tr>
      <w:tr w:rsidR="004B372B" w:rsidRPr="004B372B" w14:paraId="475F0A37" w14:textId="77777777" w:rsidTr="004B372B">
        <w:trPr>
          <w:trHeight w:val="493"/>
        </w:trPr>
        <w:tc>
          <w:tcPr>
            <w:tcW w:w="7513" w:type="dxa"/>
            <w:tcBorders>
              <w:left w:val="nil"/>
            </w:tcBorders>
            <w:vAlign w:val="center"/>
          </w:tcPr>
          <w:p w14:paraId="083F6726" w14:textId="77777777" w:rsidR="004B372B" w:rsidRPr="004B372B" w:rsidRDefault="004B372B" w:rsidP="000A55BE">
            <w:pPr>
              <w:pStyle w:val="Listenabsatz"/>
              <w:numPr>
                <w:ilvl w:val="0"/>
                <w:numId w:val="28"/>
              </w:numPr>
              <w:spacing w:after="0" w:line="240" w:lineRule="auto"/>
              <w:ind w:left="454"/>
              <w:rPr>
                <w:rFonts w:ascii="Arial" w:eastAsia="Times New Roman" w:hAnsi="Arial" w:cs="Arial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sz w:val="24"/>
                <w:szCs w:val="24"/>
                <w:lang w:eastAsia="de-DE"/>
              </w:rPr>
              <w:t>Nachweis Berufstätigkeit von 300% innerhalb von 8 Jahren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13208841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  <w:tcBorders>
                  <w:right w:val="single" w:sz="4" w:space="0" w:color="auto"/>
                </w:tcBorders>
                <w:vAlign w:val="center"/>
              </w:tcPr>
              <w:p w14:paraId="0364CCFD" w14:textId="77777777" w:rsidR="004B372B" w:rsidRPr="004B372B" w:rsidRDefault="004B372B" w:rsidP="000A55B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396790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4D18B185" w14:textId="77777777" w:rsidR="004B372B" w:rsidRPr="004B372B" w:rsidRDefault="004B372B" w:rsidP="000A55B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</w:tr>
      <w:tr w:rsidR="004B372B" w:rsidRPr="004B372B" w14:paraId="57BCD87B" w14:textId="77777777" w:rsidTr="004B372B">
        <w:trPr>
          <w:trHeight w:val="493"/>
        </w:trPr>
        <w:tc>
          <w:tcPr>
            <w:tcW w:w="7513" w:type="dxa"/>
            <w:tcBorders>
              <w:left w:val="nil"/>
            </w:tcBorders>
            <w:vAlign w:val="center"/>
          </w:tcPr>
          <w:p w14:paraId="2417C416" w14:textId="6578F2F7" w:rsidR="004B372B" w:rsidRPr="004B372B" w:rsidRDefault="004B372B" w:rsidP="000A55BE">
            <w:pPr>
              <w:pStyle w:val="Listenabsatz"/>
              <w:numPr>
                <w:ilvl w:val="0"/>
                <w:numId w:val="28"/>
              </w:numPr>
              <w:spacing w:after="0" w:line="240" w:lineRule="auto"/>
              <w:ind w:left="454"/>
              <w:rPr>
                <w:rFonts w:ascii="Arial" w:eastAsia="Times New Roman" w:hAnsi="Arial" w:cs="Arial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sz w:val="24"/>
                <w:szCs w:val="24"/>
                <w:lang w:eastAsia="de-DE"/>
              </w:rPr>
              <w:t>Deutsch als Erstsprache oder Niveau C2 nach GER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11182666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  <w:tcBorders>
                  <w:right w:val="single" w:sz="4" w:space="0" w:color="auto"/>
                </w:tcBorders>
                <w:vAlign w:val="center"/>
              </w:tcPr>
              <w:p w14:paraId="3ECA4D3E" w14:textId="77777777" w:rsidR="004B372B" w:rsidRPr="004B372B" w:rsidRDefault="004B372B" w:rsidP="000A55B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20346410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720227C6" w14:textId="77777777" w:rsidR="004B372B" w:rsidRPr="004B372B" w:rsidRDefault="004B372B" w:rsidP="000A55BE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</w:tr>
    </w:tbl>
    <w:p w14:paraId="37066CB0" w14:textId="77777777" w:rsidR="004B372B" w:rsidRPr="004B372B" w:rsidRDefault="004B372B" w:rsidP="004B372B">
      <w:pPr>
        <w:rPr>
          <w:rFonts w:ascii="Arial" w:hAnsi="Arial" w:cs="Arial"/>
          <w:sz w:val="24"/>
          <w:szCs w:val="24"/>
        </w:rPr>
      </w:pPr>
    </w:p>
    <w:p w14:paraId="246BC6C0" w14:textId="77777777" w:rsidR="000A55BE" w:rsidRPr="00954F29" w:rsidRDefault="000A55BE" w:rsidP="000A55BE">
      <w:pPr>
        <w:pStyle w:val="Listenabsatz"/>
        <w:numPr>
          <w:ilvl w:val="1"/>
          <w:numId w:val="32"/>
        </w:numPr>
        <w:spacing w:after="0" w:line="240" w:lineRule="auto"/>
        <w:ind w:left="425" w:hanging="425"/>
        <w:rPr>
          <w:rFonts w:ascii="Arial" w:hAnsi="Arial" w:cs="Arial"/>
          <w:b/>
          <w:color w:val="000000"/>
          <w:sz w:val="32"/>
          <w:szCs w:val="32"/>
        </w:rPr>
      </w:pPr>
      <w:r w:rsidRPr="00954F29">
        <w:rPr>
          <w:rFonts w:ascii="Arial" w:hAnsi="Arial" w:cs="Arial"/>
          <w:b/>
          <w:color w:val="000000"/>
          <w:sz w:val="32"/>
          <w:szCs w:val="32"/>
        </w:rPr>
        <w:lastRenderedPageBreak/>
        <w:t>Motivation fürs Studium</w:t>
      </w:r>
    </w:p>
    <w:p w14:paraId="55B478D5" w14:textId="77777777" w:rsidR="000A55BE" w:rsidRPr="00954F29" w:rsidRDefault="000A55BE" w:rsidP="000A55BE">
      <w:pPr>
        <w:pStyle w:val="Listenabsatz"/>
        <w:numPr>
          <w:ilvl w:val="0"/>
          <w:numId w:val="29"/>
        </w:numPr>
        <w:spacing w:after="0" w:line="240" w:lineRule="auto"/>
        <w:ind w:left="426" w:hanging="426"/>
        <w:rPr>
          <w:rFonts w:ascii="Arial" w:hAnsi="Arial" w:cs="Arial"/>
          <w:color w:val="000000"/>
          <w:szCs w:val="24"/>
        </w:rPr>
      </w:pPr>
      <w:r w:rsidRPr="00954F29">
        <w:rPr>
          <w:rFonts w:ascii="Arial" w:hAnsi="Arial" w:cs="Arial"/>
          <w:color w:val="000000"/>
          <w:szCs w:val="24"/>
        </w:rPr>
        <w:t xml:space="preserve">Wie ist der Entscheid fürs Studium gereift? </w:t>
      </w:r>
    </w:p>
    <w:p w14:paraId="078C6F5B" w14:textId="77777777" w:rsidR="000A55BE" w:rsidRPr="00954F29" w:rsidRDefault="000A55BE" w:rsidP="000A55BE">
      <w:pPr>
        <w:pStyle w:val="Listenabsatz"/>
        <w:numPr>
          <w:ilvl w:val="0"/>
          <w:numId w:val="29"/>
        </w:numPr>
        <w:spacing w:after="0" w:line="240" w:lineRule="auto"/>
        <w:ind w:left="426" w:hanging="426"/>
        <w:rPr>
          <w:rFonts w:ascii="Arial" w:hAnsi="Arial" w:cs="Arial"/>
          <w:color w:val="000000"/>
          <w:szCs w:val="24"/>
        </w:rPr>
      </w:pPr>
      <w:r w:rsidRPr="00954F29">
        <w:rPr>
          <w:rFonts w:ascii="Arial" w:hAnsi="Arial" w:cs="Arial"/>
          <w:color w:val="000000"/>
          <w:szCs w:val="24"/>
        </w:rPr>
        <w:t>Welche Überlegungen haben den Entscheid beeinflusst?</w:t>
      </w:r>
    </w:p>
    <w:p w14:paraId="586F851E" w14:textId="77777777" w:rsidR="000A55BE" w:rsidRDefault="000A55BE" w:rsidP="000A55BE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14:paraId="47342F62" w14:textId="0401E9B5" w:rsidR="000A55BE" w:rsidRPr="00972EB7" w:rsidRDefault="000A55BE" w:rsidP="000A55BE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m</w:t>
      </w:r>
      <w:r w:rsidRPr="00972EB7">
        <w:rPr>
          <w:rFonts w:ascii="Arial" w:hAnsi="Arial" w:cs="Arial"/>
          <w:color w:val="000000"/>
          <w:sz w:val="16"/>
          <w:szCs w:val="16"/>
        </w:rPr>
        <w:t>aximal 2</w:t>
      </w:r>
      <w:r>
        <w:rPr>
          <w:rFonts w:ascii="Arial" w:hAnsi="Arial" w:cs="Arial"/>
          <w:color w:val="000000"/>
          <w:sz w:val="16"/>
          <w:szCs w:val="16"/>
        </w:rPr>
        <w:t>’</w:t>
      </w:r>
      <w:r w:rsidRPr="00972EB7">
        <w:rPr>
          <w:rFonts w:ascii="Arial" w:hAnsi="Arial" w:cs="Arial"/>
          <w:color w:val="000000"/>
          <w:sz w:val="16"/>
          <w:szCs w:val="16"/>
        </w:rPr>
        <w:t>000 Zeichen</w:t>
      </w:r>
    </w:p>
    <w:p w14:paraId="380A9EC4" w14:textId="77777777" w:rsidR="000A55BE" w:rsidRDefault="000A55BE" w:rsidP="000A55BE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sdt>
      <w:sdtPr>
        <w:rPr>
          <w:rFonts w:ascii="Arial" w:hAnsi="Arial" w:cs="Arial"/>
          <w:color w:val="000000"/>
          <w:szCs w:val="24"/>
        </w:rPr>
        <w:id w:val="-100186889"/>
        <w:placeholder>
          <w:docPart w:val="024C19A32AAA41E0A663425264DBFFFE"/>
        </w:placeholder>
        <w:showingPlcHdr/>
        <w:text/>
      </w:sdtPr>
      <w:sdtEndPr/>
      <w:sdtContent>
        <w:p w14:paraId="0A7988B8" w14:textId="77777777" w:rsidR="000A55BE" w:rsidRPr="00813906" w:rsidRDefault="000A55BE" w:rsidP="000A55BE">
          <w:pPr>
            <w:spacing w:after="0" w:line="240" w:lineRule="auto"/>
            <w:rPr>
              <w:rFonts w:ascii="Arial" w:hAnsi="Arial" w:cs="Arial"/>
              <w:color w:val="000000"/>
              <w:szCs w:val="24"/>
            </w:rPr>
          </w:pPr>
          <w:r w:rsidRPr="000A55BE">
            <w:rPr>
              <w:rStyle w:val="Platzhaltertext"/>
              <w:sz w:val="24"/>
              <w:szCs w:val="24"/>
            </w:rPr>
            <w:t>Klicken oder tippen Sie hier, um Text einzugeben.</w:t>
          </w:r>
        </w:p>
      </w:sdtContent>
    </w:sdt>
    <w:p w14:paraId="737EA134" w14:textId="77777777" w:rsidR="000A55BE" w:rsidRPr="00813906" w:rsidRDefault="000A55BE" w:rsidP="000A55BE">
      <w:pPr>
        <w:spacing w:after="0" w:line="240" w:lineRule="auto"/>
        <w:rPr>
          <w:rFonts w:ascii="Arial" w:hAnsi="Arial" w:cs="Arial"/>
          <w:color w:val="000000"/>
          <w:szCs w:val="24"/>
        </w:rPr>
      </w:pPr>
    </w:p>
    <w:p w14:paraId="5BFB4817" w14:textId="77777777" w:rsidR="000A55BE" w:rsidRPr="00954F29" w:rsidRDefault="000A55BE" w:rsidP="000A55BE">
      <w:pPr>
        <w:pStyle w:val="Listenabsatz"/>
        <w:numPr>
          <w:ilvl w:val="1"/>
          <w:numId w:val="32"/>
        </w:numPr>
        <w:spacing w:after="0" w:line="240" w:lineRule="auto"/>
        <w:ind w:left="425" w:hanging="425"/>
        <w:rPr>
          <w:rFonts w:ascii="Arial" w:hAnsi="Arial" w:cs="Arial"/>
          <w:b/>
          <w:color w:val="000000"/>
          <w:sz w:val="32"/>
          <w:szCs w:val="32"/>
        </w:rPr>
      </w:pPr>
      <w:r w:rsidRPr="00954F29">
        <w:rPr>
          <w:rFonts w:ascii="Arial" w:hAnsi="Arial" w:cs="Arial"/>
          <w:b/>
          <w:color w:val="000000"/>
          <w:sz w:val="32"/>
          <w:szCs w:val="32"/>
        </w:rPr>
        <w:t>Kenntnisse und Erwartungen an den Lehrberuf</w:t>
      </w:r>
    </w:p>
    <w:p w14:paraId="52099277" w14:textId="4676E92D" w:rsidR="000A55BE" w:rsidRPr="0036453B" w:rsidRDefault="000A55BE" w:rsidP="000A55BE">
      <w:pPr>
        <w:pStyle w:val="Listenabsatz"/>
        <w:numPr>
          <w:ilvl w:val="0"/>
          <w:numId w:val="30"/>
        </w:numPr>
        <w:spacing w:after="0" w:line="240" w:lineRule="auto"/>
        <w:ind w:left="426" w:hanging="426"/>
        <w:rPr>
          <w:rFonts w:ascii="Arial" w:hAnsi="Arial" w:cs="Arial"/>
          <w:color w:val="000000"/>
          <w:szCs w:val="24"/>
        </w:rPr>
      </w:pPr>
      <w:r w:rsidRPr="0036453B">
        <w:rPr>
          <w:rFonts w:ascii="Arial" w:hAnsi="Arial" w:cs="Arial"/>
          <w:color w:val="000000"/>
          <w:szCs w:val="24"/>
        </w:rPr>
        <w:t xml:space="preserve">Welches </w:t>
      </w:r>
      <w:r>
        <w:rPr>
          <w:rFonts w:ascii="Arial" w:hAnsi="Arial" w:cs="Arial"/>
          <w:color w:val="000000"/>
          <w:szCs w:val="24"/>
        </w:rPr>
        <w:t>Bild der Logopädie</w:t>
      </w:r>
      <w:r w:rsidRPr="0036453B">
        <w:rPr>
          <w:rFonts w:ascii="Arial" w:hAnsi="Arial" w:cs="Arial"/>
          <w:color w:val="000000"/>
          <w:szCs w:val="24"/>
        </w:rPr>
        <w:t xml:space="preserve"> prägt Ihre Vorstellung? </w:t>
      </w:r>
    </w:p>
    <w:p w14:paraId="5444BF96" w14:textId="04EDCF27" w:rsidR="000A55BE" w:rsidRDefault="000A55BE" w:rsidP="000A55BE">
      <w:pPr>
        <w:pStyle w:val="Listenabsatz"/>
        <w:numPr>
          <w:ilvl w:val="0"/>
          <w:numId w:val="30"/>
        </w:numPr>
        <w:spacing w:after="0" w:line="240" w:lineRule="auto"/>
        <w:ind w:left="426" w:hanging="426"/>
        <w:rPr>
          <w:rFonts w:ascii="Arial" w:hAnsi="Arial" w:cs="Arial"/>
          <w:color w:val="000000"/>
          <w:szCs w:val="24"/>
        </w:rPr>
      </w:pPr>
      <w:r w:rsidRPr="0036453B">
        <w:rPr>
          <w:rFonts w:ascii="Arial" w:hAnsi="Arial" w:cs="Arial"/>
          <w:color w:val="000000"/>
          <w:szCs w:val="24"/>
        </w:rPr>
        <w:t xml:space="preserve">Welche Erwartungen an den </w:t>
      </w:r>
      <w:r>
        <w:rPr>
          <w:rFonts w:ascii="Arial" w:hAnsi="Arial" w:cs="Arial"/>
          <w:color w:val="000000"/>
          <w:szCs w:val="24"/>
        </w:rPr>
        <w:t>Beruf Logopädin bzw. Logopäde</w:t>
      </w:r>
      <w:r w:rsidRPr="0036453B">
        <w:rPr>
          <w:rFonts w:ascii="Arial" w:hAnsi="Arial" w:cs="Arial"/>
          <w:color w:val="000000"/>
          <w:szCs w:val="24"/>
        </w:rPr>
        <w:t xml:space="preserve"> haben Sie? </w:t>
      </w:r>
    </w:p>
    <w:p w14:paraId="6C76CDF5" w14:textId="5546ED7E" w:rsidR="000A55BE" w:rsidRPr="0036453B" w:rsidRDefault="000A55BE" w:rsidP="000A55BE">
      <w:pPr>
        <w:pStyle w:val="Listenabsatz"/>
        <w:numPr>
          <w:ilvl w:val="0"/>
          <w:numId w:val="30"/>
        </w:numPr>
        <w:spacing w:after="0" w:line="240" w:lineRule="auto"/>
        <w:ind w:left="426" w:hanging="426"/>
        <w:rPr>
          <w:rFonts w:ascii="Arial" w:hAnsi="Arial" w:cs="Arial"/>
          <w:color w:val="000000"/>
          <w:szCs w:val="24"/>
        </w:rPr>
      </w:pPr>
      <w:r w:rsidRPr="0036453B">
        <w:rPr>
          <w:rFonts w:ascii="Arial" w:hAnsi="Arial" w:cs="Arial"/>
          <w:color w:val="000000"/>
          <w:szCs w:val="24"/>
        </w:rPr>
        <w:t xml:space="preserve">Was sind potenzielle negative Seiten </w:t>
      </w:r>
      <w:r>
        <w:rPr>
          <w:rFonts w:ascii="Arial" w:hAnsi="Arial" w:cs="Arial"/>
          <w:color w:val="000000"/>
          <w:szCs w:val="24"/>
        </w:rPr>
        <w:t>der logopädischen Tätigkeit</w:t>
      </w:r>
      <w:r w:rsidRPr="0036453B">
        <w:rPr>
          <w:rFonts w:ascii="Arial" w:hAnsi="Arial" w:cs="Arial"/>
          <w:color w:val="000000"/>
          <w:szCs w:val="24"/>
        </w:rPr>
        <w:t xml:space="preserve"> und wie begegnen Sie diesen?</w:t>
      </w:r>
    </w:p>
    <w:p w14:paraId="24C8227F" w14:textId="77777777" w:rsidR="000A55BE" w:rsidRDefault="000A55BE" w:rsidP="000A55BE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14:paraId="2CE02A98" w14:textId="77777777" w:rsidR="000A55BE" w:rsidRPr="00972EB7" w:rsidRDefault="000A55BE" w:rsidP="000A55BE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m</w:t>
      </w:r>
      <w:r w:rsidRPr="00972EB7">
        <w:rPr>
          <w:rFonts w:ascii="Arial" w:hAnsi="Arial" w:cs="Arial"/>
          <w:color w:val="000000"/>
          <w:sz w:val="16"/>
          <w:szCs w:val="16"/>
        </w:rPr>
        <w:t>aximal 2</w:t>
      </w:r>
      <w:r>
        <w:rPr>
          <w:rFonts w:ascii="Arial" w:hAnsi="Arial" w:cs="Arial"/>
          <w:color w:val="000000"/>
          <w:sz w:val="16"/>
          <w:szCs w:val="16"/>
        </w:rPr>
        <w:t>’</w:t>
      </w:r>
      <w:r w:rsidRPr="00972EB7">
        <w:rPr>
          <w:rFonts w:ascii="Arial" w:hAnsi="Arial" w:cs="Arial"/>
          <w:color w:val="000000"/>
          <w:sz w:val="16"/>
          <w:szCs w:val="16"/>
        </w:rPr>
        <w:t>000 Zeichen</w:t>
      </w:r>
    </w:p>
    <w:p w14:paraId="2ECED57F" w14:textId="77777777" w:rsidR="000A55BE" w:rsidRDefault="000A55BE" w:rsidP="000A55BE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sdt>
      <w:sdtPr>
        <w:rPr>
          <w:rFonts w:ascii="Arial" w:hAnsi="Arial" w:cs="Arial"/>
          <w:color w:val="000000"/>
          <w:szCs w:val="24"/>
        </w:rPr>
        <w:id w:val="-1677344834"/>
        <w:placeholder>
          <w:docPart w:val="024C19A32AAA41E0A663425264DBFFFE"/>
        </w:placeholder>
        <w:showingPlcHdr/>
        <w:text/>
      </w:sdtPr>
      <w:sdtEndPr/>
      <w:sdtContent>
        <w:p w14:paraId="4FE13F87" w14:textId="77777777" w:rsidR="000A55BE" w:rsidRPr="00813906" w:rsidRDefault="000A55BE" w:rsidP="000A55BE">
          <w:pPr>
            <w:spacing w:after="0" w:line="240" w:lineRule="auto"/>
            <w:rPr>
              <w:rFonts w:ascii="Arial" w:hAnsi="Arial" w:cs="Arial"/>
              <w:color w:val="000000"/>
              <w:szCs w:val="24"/>
            </w:rPr>
          </w:pPr>
          <w:r w:rsidRPr="000A55BE">
            <w:rPr>
              <w:rStyle w:val="Platzhaltertext"/>
              <w:sz w:val="24"/>
              <w:szCs w:val="24"/>
            </w:rPr>
            <w:t>Klicken oder tippen Sie hier, um Text einzugeben.</w:t>
          </w:r>
        </w:p>
      </w:sdtContent>
    </w:sdt>
    <w:p w14:paraId="0F4F0872" w14:textId="77777777" w:rsidR="000A55BE" w:rsidRPr="000662DA" w:rsidRDefault="000A55BE" w:rsidP="000A55BE">
      <w:pPr>
        <w:spacing w:after="0" w:line="240" w:lineRule="auto"/>
        <w:rPr>
          <w:rFonts w:ascii="Arial" w:hAnsi="Arial" w:cs="Arial"/>
          <w:bCs/>
          <w:color w:val="000000"/>
          <w:szCs w:val="24"/>
        </w:rPr>
      </w:pPr>
    </w:p>
    <w:p w14:paraId="6603AE31" w14:textId="77777777" w:rsidR="000A55BE" w:rsidRPr="000F0152" w:rsidRDefault="000A55BE" w:rsidP="000A55BE">
      <w:pPr>
        <w:pStyle w:val="Listenabsatz"/>
        <w:numPr>
          <w:ilvl w:val="1"/>
          <w:numId w:val="32"/>
        </w:numPr>
        <w:spacing w:after="0" w:line="240" w:lineRule="auto"/>
        <w:ind w:left="425" w:hanging="425"/>
        <w:rPr>
          <w:rFonts w:ascii="Arial" w:hAnsi="Arial" w:cs="Arial"/>
          <w:b/>
          <w:color w:val="000000"/>
          <w:sz w:val="32"/>
          <w:szCs w:val="32"/>
        </w:rPr>
      </w:pPr>
      <w:r w:rsidRPr="000F0152">
        <w:rPr>
          <w:rFonts w:ascii="Arial" w:hAnsi="Arial" w:cs="Arial"/>
          <w:b/>
          <w:color w:val="000000"/>
          <w:sz w:val="32"/>
          <w:szCs w:val="32"/>
        </w:rPr>
        <w:t xml:space="preserve">Überlegungen zum Studium </w:t>
      </w:r>
      <w:r w:rsidRPr="000F0152">
        <w:rPr>
          <w:rFonts w:ascii="Arial" w:hAnsi="Arial" w:cs="Arial"/>
          <w:bCs/>
          <w:color w:val="000000"/>
          <w:sz w:val="24"/>
          <w:szCs w:val="24"/>
        </w:rPr>
        <w:t>Organisation und Planung des Studiums</w:t>
      </w:r>
    </w:p>
    <w:p w14:paraId="363E7128" w14:textId="77777777" w:rsidR="000A55BE" w:rsidRPr="001C2B14" w:rsidRDefault="000A55BE" w:rsidP="000A55BE">
      <w:pPr>
        <w:pStyle w:val="Listenabsatz"/>
        <w:numPr>
          <w:ilvl w:val="0"/>
          <w:numId w:val="31"/>
        </w:numPr>
        <w:spacing w:after="0" w:line="240" w:lineRule="auto"/>
        <w:ind w:left="426"/>
        <w:rPr>
          <w:rFonts w:ascii="Arial" w:hAnsi="Arial" w:cs="Arial"/>
          <w:color w:val="000000"/>
          <w:szCs w:val="24"/>
        </w:rPr>
      </w:pPr>
      <w:r w:rsidRPr="001C2B14">
        <w:rPr>
          <w:rFonts w:ascii="Arial" w:hAnsi="Arial" w:cs="Arial"/>
          <w:color w:val="000000"/>
          <w:szCs w:val="24"/>
        </w:rPr>
        <w:t xml:space="preserve">Wie organisieren Sie Ihr Studium neben Ihrem Privatleben? </w:t>
      </w:r>
    </w:p>
    <w:p w14:paraId="1487DFD4" w14:textId="77777777" w:rsidR="000A55BE" w:rsidRPr="001C2B14" w:rsidRDefault="000A55BE" w:rsidP="000A55BE">
      <w:pPr>
        <w:pStyle w:val="Listenabsatz"/>
        <w:numPr>
          <w:ilvl w:val="0"/>
          <w:numId w:val="31"/>
        </w:numPr>
        <w:spacing w:after="0" w:line="240" w:lineRule="auto"/>
        <w:ind w:left="426"/>
        <w:rPr>
          <w:rFonts w:ascii="Arial" w:hAnsi="Arial" w:cs="Arial"/>
          <w:color w:val="000000"/>
          <w:szCs w:val="24"/>
        </w:rPr>
      </w:pPr>
      <w:r w:rsidRPr="001C2B14">
        <w:rPr>
          <w:rFonts w:ascii="Arial" w:hAnsi="Arial" w:cs="Arial"/>
          <w:color w:val="000000"/>
          <w:szCs w:val="24"/>
        </w:rPr>
        <w:t xml:space="preserve">Sind Sie sich der Hürden des Absolvierens (z.B. zahlreiche Blockwochen und Praktika mit 100% Anwesenheit) bewusst? </w:t>
      </w:r>
    </w:p>
    <w:p w14:paraId="3BA288C1" w14:textId="77777777" w:rsidR="000A55BE" w:rsidRPr="001C2B14" w:rsidRDefault="000A55BE" w:rsidP="000A55BE">
      <w:pPr>
        <w:pStyle w:val="Listenabsatz"/>
        <w:numPr>
          <w:ilvl w:val="0"/>
          <w:numId w:val="31"/>
        </w:numPr>
        <w:spacing w:after="0" w:line="240" w:lineRule="auto"/>
        <w:ind w:left="426"/>
        <w:rPr>
          <w:rFonts w:ascii="Arial" w:hAnsi="Arial" w:cs="Arial"/>
          <w:color w:val="000000"/>
          <w:szCs w:val="24"/>
        </w:rPr>
      </w:pPr>
      <w:r w:rsidRPr="001C2B14">
        <w:rPr>
          <w:rFonts w:ascii="Arial" w:hAnsi="Arial" w:cs="Arial"/>
          <w:color w:val="000000"/>
          <w:szCs w:val="24"/>
        </w:rPr>
        <w:t>Wie planen Sie die Finanzierung des Studiums?</w:t>
      </w:r>
    </w:p>
    <w:p w14:paraId="65652B8D" w14:textId="77777777" w:rsidR="000A55BE" w:rsidRDefault="000A55BE" w:rsidP="000A55BE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14:paraId="7544BF73" w14:textId="77777777" w:rsidR="000A55BE" w:rsidRPr="00972EB7" w:rsidRDefault="000A55BE" w:rsidP="000A55BE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m</w:t>
      </w:r>
      <w:r w:rsidRPr="00972EB7">
        <w:rPr>
          <w:rFonts w:ascii="Arial" w:hAnsi="Arial" w:cs="Arial"/>
          <w:color w:val="000000"/>
          <w:sz w:val="16"/>
          <w:szCs w:val="16"/>
        </w:rPr>
        <w:t>aximal 2</w:t>
      </w:r>
      <w:r>
        <w:rPr>
          <w:rFonts w:ascii="Arial" w:hAnsi="Arial" w:cs="Arial"/>
          <w:color w:val="000000"/>
          <w:sz w:val="16"/>
          <w:szCs w:val="16"/>
        </w:rPr>
        <w:t>’</w:t>
      </w:r>
      <w:r w:rsidRPr="00972EB7">
        <w:rPr>
          <w:rFonts w:ascii="Arial" w:hAnsi="Arial" w:cs="Arial"/>
          <w:color w:val="000000"/>
          <w:sz w:val="16"/>
          <w:szCs w:val="16"/>
        </w:rPr>
        <w:t>000 Zeichen</w:t>
      </w:r>
    </w:p>
    <w:p w14:paraId="697188F3" w14:textId="77777777" w:rsidR="000A55BE" w:rsidRDefault="000A55BE" w:rsidP="000A55BE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sdt>
      <w:sdtPr>
        <w:rPr>
          <w:rFonts w:ascii="Arial" w:hAnsi="Arial" w:cs="Arial"/>
          <w:color w:val="000000"/>
          <w:szCs w:val="24"/>
        </w:rPr>
        <w:id w:val="1679777444"/>
        <w:placeholder>
          <w:docPart w:val="40AA52D0FF6445068EE4632DB84B21E1"/>
        </w:placeholder>
        <w:showingPlcHdr/>
        <w:text/>
      </w:sdtPr>
      <w:sdtEndPr/>
      <w:sdtContent>
        <w:p w14:paraId="439FBAF4" w14:textId="77777777" w:rsidR="000A55BE" w:rsidRPr="00813906" w:rsidRDefault="000A55BE" w:rsidP="000A55BE">
          <w:pPr>
            <w:spacing w:after="0" w:line="240" w:lineRule="auto"/>
            <w:rPr>
              <w:rFonts w:ascii="Arial" w:hAnsi="Arial" w:cs="Arial"/>
              <w:color w:val="000000"/>
              <w:szCs w:val="24"/>
            </w:rPr>
          </w:pPr>
          <w:r w:rsidRPr="000A55BE">
            <w:rPr>
              <w:rStyle w:val="Platzhaltertext"/>
              <w:sz w:val="24"/>
              <w:szCs w:val="24"/>
            </w:rPr>
            <w:t>Klicken oder tippen Sie hier, um Text einzugeben.</w:t>
          </w:r>
        </w:p>
      </w:sdtContent>
    </w:sdt>
    <w:p w14:paraId="1B22F593" w14:textId="77777777" w:rsidR="000F0152" w:rsidRPr="000F0152" w:rsidRDefault="000F0152" w:rsidP="000F0152">
      <w:pPr>
        <w:spacing w:after="0" w:line="240" w:lineRule="auto"/>
        <w:rPr>
          <w:rFonts w:ascii="Arial" w:hAnsi="Arial" w:cs="Arial"/>
          <w:bCs/>
          <w:color w:val="000000"/>
          <w:szCs w:val="24"/>
        </w:rPr>
      </w:pPr>
    </w:p>
    <w:p w14:paraId="72CA0740" w14:textId="76CAA985" w:rsidR="004E6039" w:rsidRPr="000E7E91" w:rsidRDefault="004E6039" w:rsidP="000E7E91">
      <w:pPr>
        <w:pStyle w:val="Listenabsatz"/>
        <w:numPr>
          <w:ilvl w:val="1"/>
          <w:numId w:val="32"/>
        </w:numPr>
        <w:ind w:left="425" w:hanging="425"/>
        <w:rPr>
          <w:rFonts w:ascii="Arial" w:hAnsi="Arial" w:cs="Arial"/>
          <w:b/>
          <w:color w:val="000000"/>
          <w:sz w:val="32"/>
          <w:szCs w:val="32"/>
        </w:rPr>
      </w:pPr>
      <w:r w:rsidRPr="000E7E91">
        <w:rPr>
          <w:rFonts w:ascii="Arial" w:hAnsi="Arial" w:cs="Arial"/>
          <w:b/>
          <w:color w:val="000000"/>
          <w:sz w:val="32"/>
          <w:szCs w:val="32"/>
        </w:rPr>
        <w:t>Selbsteinschätzung</w:t>
      </w:r>
    </w:p>
    <w:p w14:paraId="4E5ECEB1" w14:textId="77777777" w:rsidR="000E7E91" w:rsidRDefault="004E6039" w:rsidP="000E7E91">
      <w:pPr>
        <w:pStyle w:val="Listenabsatz"/>
        <w:numPr>
          <w:ilvl w:val="0"/>
          <w:numId w:val="33"/>
        </w:numPr>
        <w:spacing w:after="0" w:line="240" w:lineRule="auto"/>
        <w:ind w:left="425" w:hanging="425"/>
        <w:jc w:val="both"/>
        <w:rPr>
          <w:rFonts w:ascii="Arial" w:hAnsi="Arial" w:cs="Arial"/>
          <w:color w:val="000000"/>
          <w:szCs w:val="24"/>
        </w:rPr>
      </w:pPr>
      <w:r w:rsidRPr="000E7E91">
        <w:rPr>
          <w:rFonts w:ascii="Arial" w:hAnsi="Arial" w:cs="Arial"/>
          <w:color w:val="000000"/>
          <w:szCs w:val="24"/>
        </w:rPr>
        <w:t xml:space="preserve">Wie beurteilen Sie Ihre Kenntnisse und Kompetenzen in den folgenden Bereichen? </w:t>
      </w:r>
    </w:p>
    <w:p w14:paraId="4B8513C4" w14:textId="09FD1D6F" w:rsidR="004E6039" w:rsidRDefault="004E6039" w:rsidP="000E7E91">
      <w:pPr>
        <w:pStyle w:val="Listenabsatz"/>
        <w:numPr>
          <w:ilvl w:val="0"/>
          <w:numId w:val="33"/>
        </w:numPr>
        <w:spacing w:after="0" w:line="240" w:lineRule="auto"/>
        <w:ind w:left="425" w:hanging="425"/>
        <w:jc w:val="both"/>
        <w:rPr>
          <w:rFonts w:ascii="Arial" w:hAnsi="Arial" w:cs="Arial"/>
          <w:color w:val="000000"/>
          <w:szCs w:val="24"/>
        </w:rPr>
      </w:pPr>
      <w:r w:rsidRPr="000E7E91">
        <w:rPr>
          <w:rFonts w:ascii="Arial" w:hAnsi="Arial" w:cs="Arial"/>
          <w:color w:val="000000"/>
          <w:szCs w:val="24"/>
        </w:rPr>
        <w:t>Wann haben Sie sich das letzte Mal mit diesen Themen auseinandergesetzt (Sekundarschule, Berufsausbildung, Beruf oder konkrete Situationen)?</w:t>
      </w:r>
    </w:p>
    <w:p w14:paraId="4B54273C" w14:textId="77777777" w:rsidR="004E6039" w:rsidRPr="00813906" w:rsidRDefault="004E6039" w:rsidP="000E7E91">
      <w:pPr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</w:p>
    <w:p w14:paraId="76720B40" w14:textId="77777777" w:rsidR="004E6039" w:rsidRPr="00813906" w:rsidRDefault="004E6039" w:rsidP="000E7E91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  <w:r w:rsidRPr="00813906">
        <w:rPr>
          <w:rFonts w:ascii="Arial" w:hAnsi="Arial" w:cs="Arial"/>
          <w:color w:val="000000"/>
          <w:szCs w:val="24"/>
        </w:rPr>
        <w:t>+</w:t>
      </w:r>
      <w:proofErr w:type="gramStart"/>
      <w:r w:rsidRPr="00813906">
        <w:rPr>
          <w:rFonts w:ascii="Arial" w:hAnsi="Arial" w:cs="Arial"/>
          <w:color w:val="000000"/>
          <w:szCs w:val="24"/>
        </w:rPr>
        <w:t xml:space="preserve">+  </w:t>
      </w:r>
      <w:r w:rsidRPr="00813906">
        <w:rPr>
          <w:rFonts w:ascii="Arial" w:hAnsi="Arial" w:cs="Arial"/>
          <w:color w:val="000000"/>
          <w:szCs w:val="24"/>
        </w:rPr>
        <w:tab/>
      </w:r>
      <w:proofErr w:type="gramEnd"/>
      <w:r w:rsidRPr="00813906">
        <w:rPr>
          <w:rFonts w:ascii="Arial" w:hAnsi="Arial" w:cs="Arial"/>
          <w:color w:val="000000"/>
          <w:szCs w:val="24"/>
        </w:rPr>
        <w:t>sehr gute Kompetenzen / kein Entwicklungsbedarf</w:t>
      </w:r>
    </w:p>
    <w:p w14:paraId="10268A04" w14:textId="77777777" w:rsidR="004E6039" w:rsidRPr="00813906" w:rsidRDefault="004E6039" w:rsidP="000E7E91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  <w:r w:rsidRPr="00813906">
        <w:rPr>
          <w:rFonts w:ascii="Arial" w:hAnsi="Arial" w:cs="Arial"/>
          <w:color w:val="000000"/>
          <w:szCs w:val="24"/>
        </w:rPr>
        <w:t>+</w:t>
      </w:r>
      <w:r w:rsidRPr="00813906">
        <w:rPr>
          <w:rFonts w:ascii="Arial" w:hAnsi="Arial" w:cs="Arial"/>
          <w:color w:val="000000"/>
          <w:szCs w:val="24"/>
        </w:rPr>
        <w:tab/>
        <w:t>gute Kompetenzen / kein Entwicklungsbedarf</w:t>
      </w:r>
    </w:p>
    <w:p w14:paraId="3189875B" w14:textId="77777777" w:rsidR="004E6039" w:rsidRPr="00813906" w:rsidRDefault="004E6039" w:rsidP="000E7E91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  <w:r w:rsidRPr="00813906">
        <w:rPr>
          <w:rFonts w:ascii="Arial" w:hAnsi="Arial" w:cs="Arial"/>
          <w:color w:val="000000"/>
          <w:szCs w:val="24"/>
        </w:rPr>
        <w:t xml:space="preserve">- </w:t>
      </w:r>
      <w:r w:rsidRPr="00813906">
        <w:rPr>
          <w:rFonts w:ascii="Arial" w:hAnsi="Arial" w:cs="Arial"/>
          <w:color w:val="000000"/>
          <w:szCs w:val="24"/>
        </w:rPr>
        <w:tab/>
        <w:t>eher ungenügende Kompetenzen / leich</w:t>
      </w:r>
      <w:r>
        <w:rPr>
          <w:rFonts w:ascii="Arial" w:hAnsi="Arial" w:cs="Arial"/>
          <w:color w:val="000000"/>
          <w:szCs w:val="24"/>
        </w:rPr>
        <w:t>t</w:t>
      </w:r>
      <w:r w:rsidRPr="00813906">
        <w:rPr>
          <w:rFonts w:ascii="Arial" w:hAnsi="Arial" w:cs="Arial"/>
          <w:color w:val="000000"/>
          <w:szCs w:val="24"/>
        </w:rPr>
        <w:t>er Entwicklungsbedarf</w:t>
      </w:r>
    </w:p>
    <w:p w14:paraId="041A87FA" w14:textId="77777777" w:rsidR="004E6039" w:rsidRPr="00813906" w:rsidRDefault="004E6039" w:rsidP="000E7E91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  <w:r w:rsidRPr="00813906">
        <w:rPr>
          <w:rFonts w:ascii="Arial" w:hAnsi="Arial" w:cs="Arial"/>
          <w:color w:val="000000"/>
          <w:szCs w:val="24"/>
        </w:rPr>
        <w:t>- -</w:t>
      </w:r>
      <w:r w:rsidRPr="00813906">
        <w:rPr>
          <w:rFonts w:ascii="Arial" w:hAnsi="Arial" w:cs="Arial"/>
          <w:color w:val="000000"/>
          <w:szCs w:val="24"/>
        </w:rPr>
        <w:tab/>
        <w:t>klar ungenügende Kompetenzen / grosser Entwicklungsbedarf</w:t>
      </w:r>
    </w:p>
    <w:p w14:paraId="57E91D7B" w14:textId="77777777" w:rsidR="000E7E91" w:rsidRPr="00813906" w:rsidRDefault="000E7E91" w:rsidP="000E7E91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</w:p>
    <w:p w14:paraId="72BBE34B" w14:textId="13F9F13C" w:rsidR="004E6039" w:rsidRDefault="004E6039" w:rsidP="000E7E91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  <w:r w:rsidRPr="00813906">
        <w:rPr>
          <w:rFonts w:ascii="Arial" w:hAnsi="Arial" w:cs="Arial"/>
          <w:color w:val="000000"/>
          <w:szCs w:val="24"/>
        </w:rPr>
        <w:t>Bei ungenügenden Kompetenzen legen Sie bitte dar, wie Sie diese bis Studienbeginn ganz konkret auf den Minimalstandard bringen</w:t>
      </w:r>
      <w:r>
        <w:rPr>
          <w:rFonts w:ascii="Arial" w:hAnsi="Arial" w:cs="Arial"/>
          <w:color w:val="000000"/>
          <w:szCs w:val="24"/>
        </w:rPr>
        <w:t xml:space="preserve"> wollen</w:t>
      </w:r>
      <w:r w:rsidRPr="00813906">
        <w:rPr>
          <w:rFonts w:ascii="Arial" w:hAnsi="Arial" w:cs="Arial"/>
          <w:color w:val="000000"/>
          <w:szCs w:val="24"/>
        </w:rPr>
        <w:t>.</w:t>
      </w:r>
      <w:r w:rsidR="003A73E1">
        <w:rPr>
          <w:rFonts w:ascii="Arial" w:hAnsi="Arial" w:cs="Arial"/>
          <w:color w:val="000000"/>
          <w:szCs w:val="24"/>
        </w:rPr>
        <w:t xml:space="preserve"> </w:t>
      </w:r>
    </w:p>
    <w:p w14:paraId="12BC9499" w14:textId="77777777" w:rsidR="000E7E91" w:rsidRDefault="000E7E91" w:rsidP="000E7E91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</w:p>
    <w:p w14:paraId="1B604BF4" w14:textId="77777777" w:rsidR="000E7E91" w:rsidRDefault="000E7E91" w:rsidP="000E7E91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</w:p>
    <w:p w14:paraId="703067EF" w14:textId="77777777" w:rsidR="003A73E1" w:rsidRPr="005F4726" w:rsidRDefault="003A73E1" w:rsidP="000E7E91">
      <w:pPr>
        <w:tabs>
          <w:tab w:val="left" w:pos="567"/>
        </w:tabs>
        <w:spacing w:after="0" w:line="240" w:lineRule="auto"/>
        <w:rPr>
          <w:rFonts w:ascii="Arial" w:hAnsi="Arial" w:cs="Arial"/>
          <w:b/>
          <w:bCs/>
          <w:color w:val="000000"/>
          <w:szCs w:val="24"/>
        </w:rPr>
      </w:pPr>
      <w:r w:rsidRPr="005F4726">
        <w:rPr>
          <w:rFonts w:ascii="Arial" w:hAnsi="Arial" w:cs="Arial"/>
          <w:b/>
          <w:bCs/>
          <w:color w:val="000000"/>
          <w:szCs w:val="24"/>
        </w:rPr>
        <w:t>Verfassen Sie zu jeder Kompetenz eine umfassende Einschätzung, welche uns erlaubt, Ihre Kompetenzen realistisch einzuschätzen</w:t>
      </w:r>
      <w:r>
        <w:rPr>
          <w:rFonts w:ascii="Arial" w:hAnsi="Arial" w:cs="Arial"/>
          <w:b/>
          <w:bCs/>
          <w:color w:val="000000"/>
          <w:szCs w:val="24"/>
        </w:rPr>
        <w:t>.</w:t>
      </w:r>
    </w:p>
    <w:p w14:paraId="4AF1B3DA" w14:textId="77777777" w:rsidR="000E7E91" w:rsidRDefault="000E7E91" w:rsidP="00706F16">
      <w:pPr>
        <w:tabs>
          <w:tab w:val="left" w:pos="567"/>
        </w:tabs>
        <w:spacing w:after="0" w:line="360" w:lineRule="auto"/>
        <w:jc w:val="both"/>
        <w:rPr>
          <w:rFonts w:ascii="Arial" w:hAnsi="Arial" w:cs="Arial"/>
          <w:color w:val="000000"/>
          <w:szCs w:val="24"/>
        </w:rPr>
      </w:pPr>
    </w:p>
    <w:p w14:paraId="568BE9AF" w14:textId="77777777" w:rsidR="000F0152" w:rsidRDefault="000F0152" w:rsidP="00706F16">
      <w:pPr>
        <w:tabs>
          <w:tab w:val="left" w:pos="567"/>
        </w:tabs>
        <w:spacing w:after="0" w:line="360" w:lineRule="auto"/>
        <w:jc w:val="both"/>
        <w:rPr>
          <w:rFonts w:ascii="Arial" w:hAnsi="Arial" w:cs="Arial"/>
          <w:color w:val="000000"/>
          <w:szCs w:val="24"/>
        </w:rPr>
      </w:pPr>
    </w:p>
    <w:p w14:paraId="5D41522F" w14:textId="77777777" w:rsidR="000F0152" w:rsidRDefault="000F0152" w:rsidP="00706F16">
      <w:pPr>
        <w:tabs>
          <w:tab w:val="left" w:pos="567"/>
        </w:tabs>
        <w:spacing w:after="0" w:line="360" w:lineRule="auto"/>
        <w:jc w:val="both"/>
        <w:rPr>
          <w:rFonts w:ascii="Arial" w:hAnsi="Arial" w:cs="Arial"/>
          <w:color w:val="000000"/>
          <w:szCs w:val="24"/>
        </w:rPr>
      </w:pPr>
    </w:p>
    <w:tbl>
      <w:tblPr>
        <w:tblStyle w:val="Tabellenraster"/>
        <w:tblW w:w="9094" w:type="dxa"/>
        <w:tblLook w:val="04A0" w:firstRow="1" w:lastRow="0" w:firstColumn="1" w:lastColumn="0" w:noHBand="0" w:noVBand="1"/>
      </w:tblPr>
      <w:tblGrid>
        <w:gridCol w:w="6725"/>
        <w:gridCol w:w="592"/>
        <w:gridCol w:w="592"/>
        <w:gridCol w:w="592"/>
        <w:gridCol w:w="593"/>
      </w:tblGrid>
      <w:tr w:rsidR="000E7E91" w:rsidRPr="00EA24EE" w14:paraId="2C0D0B0B" w14:textId="77777777" w:rsidTr="00F52CA7">
        <w:trPr>
          <w:trHeight w:val="276"/>
        </w:trPr>
        <w:tc>
          <w:tcPr>
            <w:tcW w:w="6725" w:type="dxa"/>
            <w:tcBorders>
              <w:bottom w:val="single" w:sz="4" w:space="0" w:color="auto"/>
            </w:tcBorders>
            <w:shd w:val="clear" w:color="auto" w:fill="92D050"/>
          </w:tcPr>
          <w:p w14:paraId="3CBB71AC" w14:textId="50D735B7" w:rsidR="000E7E91" w:rsidRPr="003F7834" w:rsidRDefault="000F0152" w:rsidP="000E7E91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  <w:r w:rsidRPr="0060042A">
              <w:rPr>
                <w:rFonts w:ascii="Arial" w:hAnsi="Arial" w:cs="Arial"/>
                <w:color w:val="FFFFFF" w:themeColor="background1"/>
                <w:szCs w:val="24"/>
              </w:rPr>
              <w:lastRenderedPageBreak/>
              <w:t>Kompetenzeinschätzung</w:t>
            </w:r>
            <w:r>
              <w:rPr>
                <w:rFonts w:ascii="Arial" w:hAnsi="Arial" w:cs="Arial"/>
                <w:color w:val="FFFFFF" w:themeColor="background1"/>
                <w:szCs w:val="24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FFFFFF" w:themeColor="background1"/>
                <w:szCs w:val="24"/>
              </w:rPr>
              <w:t>Deutsche</w:t>
            </w:r>
            <w:proofErr w:type="gramEnd"/>
            <w:r>
              <w:rPr>
                <w:rFonts w:ascii="Arial" w:hAnsi="Arial" w:cs="Arial"/>
                <w:color w:val="FFFFFF" w:themeColor="background1"/>
                <w:szCs w:val="24"/>
              </w:rPr>
              <w:t xml:space="preserve"> Sprache</w:t>
            </w:r>
            <w:r w:rsidRPr="0060042A">
              <w:rPr>
                <w:rFonts w:ascii="Arial" w:hAnsi="Arial" w:cs="Arial"/>
                <w:color w:val="FFFFFF" w:themeColor="background1"/>
                <w:szCs w:val="24"/>
              </w:rPr>
              <w:t xml:space="preserve"> 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92D050"/>
          </w:tcPr>
          <w:p w14:paraId="7E0499C3" w14:textId="77777777" w:rsidR="000E7E91" w:rsidRPr="00EA24EE" w:rsidRDefault="000E7E91" w:rsidP="000E7E9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92D050"/>
          </w:tcPr>
          <w:p w14:paraId="118BDC95" w14:textId="77777777" w:rsidR="000E7E91" w:rsidRPr="00EA24EE" w:rsidRDefault="000E7E91" w:rsidP="000E7E9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92D050"/>
          </w:tcPr>
          <w:p w14:paraId="3D99F4A7" w14:textId="77777777" w:rsidR="000E7E91" w:rsidRPr="00EA24EE" w:rsidRDefault="000E7E91" w:rsidP="000E7E9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</w:t>
            </w:r>
          </w:p>
        </w:tc>
        <w:tc>
          <w:tcPr>
            <w:tcW w:w="593" w:type="dxa"/>
            <w:tcBorders>
              <w:bottom w:val="single" w:sz="4" w:space="0" w:color="auto"/>
            </w:tcBorders>
            <w:shd w:val="clear" w:color="auto" w:fill="92D050"/>
          </w:tcPr>
          <w:p w14:paraId="564B912B" w14:textId="77777777" w:rsidR="000E7E91" w:rsidRPr="00EA24EE" w:rsidRDefault="000E7E91" w:rsidP="000E7E9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--</w:t>
            </w:r>
          </w:p>
        </w:tc>
      </w:tr>
      <w:tr w:rsidR="000E7E91" w14:paraId="0E4D7A74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0B6D7878" w14:textId="37FDF7B9" w:rsidR="000E7E91" w:rsidRDefault="000E7E91" w:rsidP="000E7E91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Grammatik</w:t>
            </w:r>
          </w:p>
          <w:p w14:paraId="01B35469" w14:textId="77777777" w:rsidR="000E7E91" w:rsidRPr="005721B8" w:rsidRDefault="000E7E91" w:rsidP="000E7E91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7771495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57B9F831" w14:textId="77777777" w:rsidR="000E7E91" w:rsidRDefault="000E7E91" w:rsidP="000E7E91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398392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473448D" w14:textId="77777777" w:rsidR="000E7E91" w:rsidRDefault="000E7E91" w:rsidP="000E7E91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2702108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25198A0D" w14:textId="77777777" w:rsidR="000E7E91" w:rsidRDefault="000E7E91" w:rsidP="000E7E91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758976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5FD1CA5F" w14:textId="77777777" w:rsidR="000E7E91" w:rsidRDefault="000E7E91" w:rsidP="000E7E91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E7E91" w14:paraId="5AD75481" w14:textId="77777777" w:rsidTr="000E7E91">
        <w:trPr>
          <w:trHeight w:val="276"/>
        </w:trPr>
        <w:tc>
          <w:tcPr>
            <w:tcW w:w="9094" w:type="dxa"/>
            <w:gridSpan w:val="5"/>
            <w:tcBorders>
              <w:top w:val="nil"/>
              <w:bottom w:val="nil"/>
            </w:tcBorders>
          </w:tcPr>
          <w:p w14:paraId="4D5F62BF" w14:textId="77777777" w:rsidR="000E7E91" w:rsidRPr="003F7834" w:rsidRDefault="000E7E91" w:rsidP="000E7E91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85956565"/>
              <w:placeholder>
                <w:docPart w:val="803E98CCFDFB4EC79118D0222688473A"/>
              </w:placeholder>
              <w:showingPlcHdr/>
              <w:text/>
            </w:sdtPr>
            <w:sdtEndPr/>
            <w:sdtContent>
              <w:p w14:paraId="5F5C127A" w14:textId="77777777" w:rsidR="000E7E91" w:rsidRDefault="000E7E91" w:rsidP="000E7E91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6A3DAB08" w14:textId="77777777" w:rsidR="000E7E91" w:rsidRDefault="000E7E91" w:rsidP="000E7E91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E7E91" w14:paraId="372DFFA3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30F0D5A8" w14:textId="24BA2336" w:rsidR="000E7E91" w:rsidRDefault="000E7E91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Rechtschreibung</w:t>
            </w:r>
          </w:p>
          <w:p w14:paraId="22416553" w14:textId="77777777" w:rsidR="000E7E91" w:rsidRPr="005721B8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4021770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41D8EC15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976629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39E5ADAF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7461096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3B44D410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20914951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5A883A36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E7E91" w14:paraId="7F640C23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7AB4D7C5" w14:textId="77777777" w:rsidR="000E7E91" w:rsidRPr="003F7834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229199131"/>
              <w:placeholder>
                <w:docPart w:val="1511B4EBAFD34622AD5340857B95E543"/>
              </w:placeholder>
              <w:showingPlcHdr/>
              <w:text/>
            </w:sdtPr>
            <w:sdtEndPr/>
            <w:sdtContent>
              <w:p w14:paraId="06C68C51" w14:textId="77777777" w:rsidR="000E7E91" w:rsidRDefault="000E7E91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0A01BAB3" w14:textId="77777777" w:rsidR="000E7E91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E7E91" w14:paraId="3F3318C1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648075AD" w14:textId="7B7D488B" w:rsidR="000E7E91" w:rsidRDefault="000E7E91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Literaturkenntnisse</w:t>
            </w:r>
          </w:p>
          <w:p w14:paraId="2F2F47D6" w14:textId="77777777" w:rsidR="000E7E91" w:rsidRPr="005721B8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6676695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43E3BC5A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764117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2BD99D9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542175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0EC3C272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612781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07075421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E7E91" w14:paraId="1B0C6EA4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264988BE" w14:textId="77777777" w:rsidR="000E7E91" w:rsidRPr="003F7834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1116052766"/>
              <w:placeholder>
                <w:docPart w:val="D1BA25E5BAF646918C437EF1A8B8CF96"/>
              </w:placeholder>
              <w:showingPlcHdr/>
              <w:text/>
            </w:sdtPr>
            <w:sdtEndPr/>
            <w:sdtContent>
              <w:p w14:paraId="6E0FB8B0" w14:textId="77777777" w:rsidR="000E7E91" w:rsidRDefault="000E7E91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6C2D25B5" w14:textId="77777777" w:rsidR="000E7E91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E7E91" w14:paraId="2BFF64D5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3EF14ECD" w14:textId="18D0B96C" w:rsidR="000E7E91" w:rsidRDefault="000E7E91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Textverständnis</w:t>
            </w:r>
          </w:p>
          <w:p w14:paraId="4A68D548" w14:textId="67476E19" w:rsidR="000E7E91" w:rsidRPr="005721B8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Texte erschliessen sowie zielgerichtet lesen und interpretieren können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1067676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32CAF796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4039026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2F88F376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266715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33F0B1A9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7439098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33DC7849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E7E91" w14:paraId="40A822BA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7FCC10D3" w14:textId="77777777" w:rsidR="000E7E91" w:rsidRPr="003F7834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608543265"/>
              <w:placeholder>
                <w:docPart w:val="F71F8B91446A4CD0B67E9CB95257E29A"/>
              </w:placeholder>
              <w:showingPlcHdr/>
              <w:text/>
            </w:sdtPr>
            <w:sdtEndPr/>
            <w:sdtContent>
              <w:p w14:paraId="52AE5980" w14:textId="77777777" w:rsidR="000E7E91" w:rsidRDefault="000E7E91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05AC5E3E" w14:textId="77777777" w:rsidR="000E7E91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E7E91" w14:paraId="3A185250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4B723FC5" w14:textId="143FBDEB" w:rsidR="000E7E91" w:rsidRDefault="000E7E91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Verfassen schriftlicher Arbeiten</w:t>
            </w:r>
          </w:p>
          <w:p w14:paraId="7905434D" w14:textId="53E06D39" w:rsidR="000E7E91" w:rsidRPr="005721B8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verständliche Texte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eigentständig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schreiben und überarbeiten können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9576003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59F3DFE6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880899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7BE16F5D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9477379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27A49CF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976282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786E49F6" w14:textId="77777777" w:rsidR="000E7E91" w:rsidRDefault="000E7E91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E7E91" w14:paraId="1167973B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521A88EC" w14:textId="77777777" w:rsidR="000E7E91" w:rsidRPr="003F7834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1111431829"/>
              <w:placeholder>
                <w:docPart w:val="C3F6D18F665B4E519D0A1C8E1965C914"/>
              </w:placeholder>
              <w:showingPlcHdr/>
              <w:text/>
            </w:sdtPr>
            <w:sdtEndPr/>
            <w:sdtContent>
              <w:p w14:paraId="5F03B8F9" w14:textId="77777777" w:rsidR="000E7E91" w:rsidRDefault="000E7E91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2CDC103C" w14:textId="77777777" w:rsidR="000E7E91" w:rsidRDefault="000E7E91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</w:tbl>
    <w:p w14:paraId="4CAE3BC5" w14:textId="77777777" w:rsidR="000E7E91" w:rsidRDefault="000E7E91" w:rsidP="00706F16">
      <w:pPr>
        <w:tabs>
          <w:tab w:val="left" w:pos="567"/>
        </w:tabs>
        <w:spacing w:after="0" w:line="360" w:lineRule="auto"/>
        <w:jc w:val="both"/>
        <w:rPr>
          <w:rFonts w:ascii="Arial" w:hAnsi="Arial" w:cs="Arial"/>
          <w:color w:val="000000"/>
          <w:szCs w:val="24"/>
        </w:rPr>
      </w:pPr>
    </w:p>
    <w:tbl>
      <w:tblPr>
        <w:tblStyle w:val="Tabellenraster"/>
        <w:tblW w:w="9094" w:type="dxa"/>
        <w:tblLook w:val="04A0" w:firstRow="1" w:lastRow="0" w:firstColumn="1" w:lastColumn="0" w:noHBand="0" w:noVBand="1"/>
      </w:tblPr>
      <w:tblGrid>
        <w:gridCol w:w="6725"/>
        <w:gridCol w:w="592"/>
        <w:gridCol w:w="592"/>
        <w:gridCol w:w="592"/>
        <w:gridCol w:w="593"/>
      </w:tblGrid>
      <w:tr w:rsidR="000F0152" w:rsidRPr="00EA24EE" w14:paraId="7B1800D1" w14:textId="77777777" w:rsidTr="00F52CA7">
        <w:trPr>
          <w:trHeight w:val="276"/>
        </w:trPr>
        <w:tc>
          <w:tcPr>
            <w:tcW w:w="6725" w:type="dxa"/>
            <w:tcBorders>
              <w:bottom w:val="single" w:sz="4" w:space="0" w:color="auto"/>
            </w:tcBorders>
            <w:shd w:val="clear" w:color="auto" w:fill="92D050"/>
          </w:tcPr>
          <w:p w14:paraId="1AF418EE" w14:textId="0C19511C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  <w:r w:rsidRPr="0060042A">
              <w:rPr>
                <w:rFonts w:ascii="Arial" w:hAnsi="Arial" w:cs="Arial"/>
                <w:color w:val="FFFFFF" w:themeColor="background1"/>
                <w:szCs w:val="24"/>
              </w:rPr>
              <w:t>Kompetenzeinschätzung</w:t>
            </w:r>
            <w:r>
              <w:rPr>
                <w:rFonts w:ascii="Arial" w:hAnsi="Arial" w:cs="Arial"/>
                <w:color w:val="FFFFFF" w:themeColor="background1"/>
                <w:szCs w:val="24"/>
              </w:rPr>
              <w:t xml:space="preserve"> Sozial- und Selbstkompetenz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92D050"/>
          </w:tcPr>
          <w:p w14:paraId="216D12F1" w14:textId="77777777" w:rsidR="000F0152" w:rsidRPr="00EA24EE" w:rsidRDefault="000F0152" w:rsidP="00F52C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92D050"/>
          </w:tcPr>
          <w:p w14:paraId="707C6F08" w14:textId="77777777" w:rsidR="000F0152" w:rsidRPr="00EA24EE" w:rsidRDefault="000F0152" w:rsidP="00F52C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92D050"/>
          </w:tcPr>
          <w:p w14:paraId="70BC6AAF" w14:textId="77777777" w:rsidR="000F0152" w:rsidRPr="00EA24EE" w:rsidRDefault="000F0152" w:rsidP="00F52C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</w:t>
            </w:r>
          </w:p>
        </w:tc>
        <w:tc>
          <w:tcPr>
            <w:tcW w:w="593" w:type="dxa"/>
            <w:tcBorders>
              <w:bottom w:val="single" w:sz="4" w:space="0" w:color="auto"/>
            </w:tcBorders>
            <w:shd w:val="clear" w:color="auto" w:fill="92D050"/>
          </w:tcPr>
          <w:p w14:paraId="0755A141" w14:textId="77777777" w:rsidR="000F0152" w:rsidRPr="00EA24EE" w:rsidRDefault="000F0152" w:rsidP="00F52C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--</w:t>
            </w:r>
          </w:p>
        </w:tc>
      </w:tr>
      <w:tr w:rsidR="000F0152" w14:paraId="520DB75D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62E459B2" w14:textId="3B6B00CE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Kritisch-forschendes und vernetztes Denken</w:t>
            </w:r>
          </w:p>
          <w:p w14:paraId="6D51E099" w14:textId="424955A5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756792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79222CBD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394862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2F1B42E0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239170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43E15AB9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20126827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376252C2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094F64DE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  <w:bottom w:val="nil"/>
            </w:tcBorders>
          </w:tcPr>
          <w:p w14:paraId="73405149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749354860"/>
              <w:placeholder>
                <w:docPart w:val="F4C8FF3F935247F4A1F79D32587AE24C"/>
              </w:placeholder>
              <w:showingPlcHdr/>
              <w:text/>
            </w:sdtPr>
            <w:sdtEndPr/>
            <w:sdtContent>
              <w:p w14:paraId="057B49F2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65D07618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3B65F84C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45DD4C93" w14:textId="6C44DB2F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Interaktions- und Kommunikationsfähigkeit</w:t>
            </w:r>
          </w:p>
          <w:p w14:paraId="55CF7885" w14:textId="77777777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519741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34F6D59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5613970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69229971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4103561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6F656109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6563758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F488012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11DDFA00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51F35992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49961550"/>
              <w:placeholder>
                <w:docPart w:val="500DED2BE03C47159FDF04A8A28DD024"/>
              </w:placeholder>
              <w:showingPlcHdr/>
              <w:text/>
            </w:sdtPr>
            <w:sdtEndPr/>
            <w:sdtContent>
              <w:p w14:paraId="7FC00755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04E64B28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50E35F15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0BCC9BE2" w14:textId="7D8A9FF6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Selbstständigkeit und Selbstverantwortung</w:t>
            </w:r>
          </w:p>
          <w:p w14:paraId="4384E453" w14:textId="27EF865D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eigenes Lernen </w:t>
            </w:r>
            <w:proofErr w:type="gramStart"/>
            <w:r>
              <w:rPr>
                <w:rFonts w:ascii="Arial" w:hAnsi="Arial" w:cs="Arial"/>
                <w:color w:val="000000"/>
                <w:sz w:val="20"/>
              </w:rPr>
              <w:t>selber</w:t>
            </w:r>
            <w:proofErr w:type="gramEnd"/>
            <w:r>
              <w:rPr>
                <w:rFonts w:ascii="Arial" w:hAnsi="Arial" w:cs="Arial"/>
                <w:color w:val="000000"/>
                <w:sz w:val="20"/>
              </w:rPr>
              <w:t xml:space="preserve"> organisieren, sich selbst motivieren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-20702568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5C3818F8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3386691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6F22D39C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997860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261CE8A2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8929277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3E154420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266E5287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3DC39234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567725949"/>
              <w:placeholder>
                <w:docPart w:val="DDD94C54E8754BE1B3B8FFD6E2DB515E"/>
              </w:placeholder>
              <w:showingPlcHdr/>
              <w:text/>
            </w:sdtPr>
            <w:sdtEndPr/>
            <w:sdtContent>
              <w:p w14:paraId="12CCAC1C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50F37222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0A978D21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7160C627" w14:textId="06CD01EC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Selbstreflexion</w:t>
            </w:r>
          </w:p>
          <w:p w14:paraId="289EC074" w14:textId="727ED4D1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Lernprozesse</w:t>
            </w:r>
            <w:r w:rsidR="00E834C2">
              <w:rPr>
                <w:rFonts w:ascii="Arial" w:hAnsi="Arial" w:cs="Arial"/>
                <w:color w:val="000000"/>
                <w:sz w:val="20"/>
              </w:rPr>
              <w:t xml:space="preserve">, </w:t>
            </w:r>
            <w:r>
              <w:rPr>
                <w:rFonts w:ascii="Arial" w:hAnsi="Arial" w:cs="Arial"/>
                <w:color w:val="000000"/>
                <w:sz w:val="20"/>
              </w:rPr>
              <w:t xml:space="preserve">eigenes Denken und Handeln </w:t>
            </w:r>
            <w:r w:rsidR="00E834C2">
              <w:rPr>
                <w:rFonts w:ascii="Arial" w:hAnsi="Arial" w:cs="Arial"/>
                <w:color w:val="000000"/>
                <w:sz w:val="20"/>
              </w:rPr>
              <w:t xml:space="preserve">reflektieren und </w:t>
            </w:r>
            <w:r>
              <w:rPr>
                <w:rFonts w:ascii="Arial" w:hAnsi="Arial" w:cs="Arial"/>
                <w:color w:val="000000"/>
                <w:sz w:val="20"/>
              </w:rPr>
              <w:t xml:space="preserve">analysiere 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4760298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6D49E666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001239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4718C31A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5181248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C019397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005715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0387C4DA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231ADFC3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  <w:bottom w:val="nil"/>
            </w:tcBorders>
          </w:tcPr>
          <w:p w14:paraId="730DEBB9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651598031"/>
              <w:placeholder>
                <w:docPart w:val="741825D7B95D466AA5CA94E92E2EB69C"/>
              </w:placeholder>
              <w:showingPlcHdr/>
              <w:text/>
            </w:sdtPr>
            <w:sdtEndPr/>
            <w:sdtContent>
              <w:p w14:paraId="78191602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756E4A07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5B74ABCF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590700FF" w14:textId="1F9B6A9F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Kritikfähigkeit</w:t>
            </w:r>
          </w:p>
          <w:p w14:paraId="7CBE2993" w14:textId="76ECB39C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kritische Rückmeldungen annehmen und reflektieren können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995824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264DDEAB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7915437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464201D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8799010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6030B1C7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496919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472116CE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6323106E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25F00F46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110252475"/>
              <w:placeholder>
                <w:docPart w:val="733C3AA7FCE746B0804B2227DBBC784E"/>
              </w:placeholder>
              <w:showingPlcHdr/>
              <w:text/>
            </w:sdtPr>
            <w:sdtEndPr/>
            <w:sdtContent>
              <w:p w14:paraId="0586B990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1C898795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7194428D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533A39BB" w14:textId="72FAF47F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Belastbarkeit/Stressbewältigung</w:t>
            </w:r>
          </w:p>
          <w:p w14:paraId="7BC598BE" w14:textId="34A1D215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Individuell mit belastenden und stressigen Situationen umgehen können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557953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66819ABF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2809502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51A769E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593622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33454E16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3600903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04D16ECC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22C6F55E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5FCA0F23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480777603"/>
              <w:placeholder>
                <w:docPart w:val="CBF9F908CFC442FA912FDF2058C8B3E8"/>
              </w:placeholder>
              <w:showingPlcHdr/>
              <w:text/>
            </w:sdtPr>
            <w:sdtEndPr/>
            <w:sdtContent>
              <w:p w14:paraId="65B38B8D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33FD9842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06E528A7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7F05D72F" w14:textId="58D4091B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Teamfähigkeit</w:t>
            </w:r>
          </w:p>
          <w:p w14:paraId="1E1D28C0" w14:textId="2B947614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Sich in einem Team integrieren und agieren können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8047270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5FB11F32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803618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2906AC03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2030178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0001C9AF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388195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5FA2E2D7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5BDC7E8C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20554824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567375364"/>
              <w:placeholder>
                <w:docPart w:val="36092F5D49C145AC9F26EEE46B6C697E"/>
              </w:placeholder>
              <w:showingPlcHdr/>
              <w:text/>
            </w:sdtPr>
            <w:sdtEndPr/>
            <w:sdtContent>
              <w:p w14:paraId="02BD4CC5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3336E42E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204ACAED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34EF966E" w14:textId="75F706E4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Verantwortungsgefühl</w:t>
            </w:r>
          </w:p>
          <w:p w14:paraId="666ABE12" w14:textId="559D0853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anderen gegenüber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045793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280A96A7" w14:textId="3D270E7E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4939094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39423D8A" w14:textId="7149DBC2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2048030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3D3FABCD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807538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4EAEBB0D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17A095B9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70579A78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708948231"/>
              <w:placeholder>
                <w:docPart w:val="A187E24A722E4D2889905EE756AE8888"/>
              </w:placeholder>
              <w:showingPlcHdr/>
              <w:text/>
            </w:sdtPr>
            <w:sdtEndPr/>
            <w:sdtContent>
              <w:p w14:paraId="6BCDEC85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55F79F21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</w:tbl>
    <w:p w14:paraId="5884335C" w14:textId="77777777" w:rsidR="000F0152" w:rsidRDefault="000F0152" w:rsidP="000F0152">
      <w:pPr>
        <w:tabs>
          <w:tab w:val="left" w:pos="567"/>
        </w:tabs>
        <w:spacing w:after="0" w:line="360" w:lineRule="auto"/>
        <w:jc w:val="both"/>
        <w:rPr>
          <w:rFonts w:ascii="Arial" w:hAnsi="Arial" w:cs="Arial"/>
          <w:color w:val="000000"/>
          <w:szCs w:val="24"/>
        </w:rPr>
      </w:pPr>
    </w:p>
    <w:tbl>
      <w:tblPr>
        <w:tblStyle w:val="Tabellenraster"/>
        <w:tblW w:w="9094" w:type="dxa"/>
        <w:tblLook w:val="04A0" w:firstRow="1" w:lastRow="0" w:firstColumn="1" w:lastColumn="0" w:noHBand="0" w:noVBand="1"/>
      </w:tblPr>
      <w:tblGrid>
        <w:gridCol w:w="6725"/>
        <w:gridCol w:w="592"/>
        <w:gridCol w:w="592"/>
        <w:gridCol w:w="592"/>
        <w:gridCol w:w="593"/>
      </w:tblGrid>
      <w:tr w:rsidR="000F0152" w:rsidRPr="00EA24EE" w14:paraId="0D8EEB5D" w14:textId="77777777" w:rsidTr="00F52CA7">
        <w:trPr>
          <w:trHeight w:val="276"/>
        </w:trPr>
        <w:tc>
          <w:tcPr>
            <w:tcW w:w="6725" w:type="dxa"/>
            <w:tcBorders>
              <w:bottom w:val="single" w:sz="4" w:space="0" w:color="auto"/>
            </w:tcBorders>
            <w:shd w:val="clear" w:color="auto" w:fill="92D050"/>
          </w:tcPr>
          <w:p w14:paraId="62B33366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FFFFFF" w:themeColor="background1"/>
                <w:szCs w:val="24"/>
              </w:rPr>
              <w:t>Einschätzung weiterer Kompetenzen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92D050"/>
          </w:tcPr>
          <w:p w14:paraId="0FC7CE3D" w14:textId="77777777" w:rsidR="000F0152" w:rsidRPr="00EA24EE" w:rsidRDefault="000F0152" w:rsidP="00F52C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92D050"/>
          </w:tcPr>
          <w:p w14:paraId="7F3FA923" w14:textId="77777777" w:rsidR="000F0152" w:rsidRPr="00EA24EE" w:rsidRDefault="000F0152" w:rsidP="00F52C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92D050"/>
          </w:tcPr>
          <w:p w14:paraId="48489FA5" w14:textId="77777777" w:rsidR="000F0152" w:rsidRPr="00EA24EE" w:rsidRDefault="000F0152" w:rsidP="00F52C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</w:t>
            </w:r>
          </w:p>
        </w:tc>
        <w:tc>
          <w:tcPr>
            <w:tcW w:w="593" w:type="dxa"/>
            <w:tcBorders>
              <w:bottom w:val="single" w:sz="4" w:space="0" w:color="auto"/>
            </w:tcBorders>
            <w:shd w:val="clear" w:color="auto" w:fill="92D050"/>
          </w:tcPr>
          <w:p w14:paraId="25216791" w14:textId="77777777" w:rsidR="000F0152" w:rsidRPr="00EA24EE" w:rsidRDefault="000F0152" w:rsidP="00F52CA7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--</w:t>
            </w:r>
          </w:p>
        </w:tc>
      </w:tr>
      <w:tr w:rsidR="000F0152" w14:paraId="1E0C2AEC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3EE7FF6A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Andere Sprachkenntnisse</w:t>
            </w:r>
          </w:p>
          <w:p w14:paraId="653E5AED" w14:textId="77777777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Weitere Erstsprachen oder Fremdsprachenkenntnisse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-15026587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243312A3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2011441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565EB734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68162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0AA72461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320043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492B5296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4F1A9B15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  <w:bottom w:val="nil"/>
            </w:tcBorders>
          </w:tcPr>
          <w:p w14:paraId="53D75ED3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033686961"/>
              <w:placeholder>
                <w:docPart w:val="2EA311269C0A4250BC9A5370FB00441B"/>
              </w:placeholder>
              <w:showingPlcHdr/>
              <w:text/>
            </w:sdtPr>
            <w:sdtEndPr/>
            <w:sdtContent>
              <w:p w14:paraId="085D9C3F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0A3FDD54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621791EF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4ABC5DFA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Mathematische Kompetenzen</w:t>
            </w:r>
          </w:p>
          <w:p w14:paraId="376E287F" w14:textId="77777777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59726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8146076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1653549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60C55DEA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850338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0EB0CC0D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646240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2F90D3BC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54205A53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3D467855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203951390"/>
              <w:placeholder>
                <w:docPart w:val="F9C55FF83921437C90F5AEA967136585"/>
              </w:placeholder>
              <w:showingPlcHdr/>
              <w:text/>
            </w:sdtPr>
            <w:sdtEndPr/>
            <w:sdtContent>
              <w:p w14:paraId="53832E0B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6A8A3BAD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03E896A3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7836135E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Musische Kompetenzen</w:t>
            </w:r>
          </w:p>
          <w:p w14:paraId="4D91E898" w14:textId="77777777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64886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7194FB56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9978522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7B7B1690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072622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3C1D8A20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043210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5448B22F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4FA7C8BE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0CE78B5D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106974441"/>
              <w:placeholder>
                <w:docPart w:val="E67E9832E67E4EE8964382B70D3B7F25"/>
              </w:placeholder>
              <w:showingPlcHdr/>
              <w:text/>
            </w:sdtPr>
            <w:sdtEndPr/>
            <w:sdtContent>
              <w:p w14:paraId="29DA1F57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2FF11B0F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41A090B8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72CD0700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Gestalterische Kompetenzen</w:t>
            </w:r>
          </w:p>
          <w:p w14:paraId="3E926D02" w14:textId="77777777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48741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26CAFAF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279411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6E9C8AC3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20726538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068451E8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6747983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D46D686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09F28C76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  <w:bottom w:val="nil"/>
            </w:tcBorders>
          </w:tcPr>
          <w:p w14:paraId="47DCCBF8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643813731"/>
              <w:placeholder>
                <w:docPart w:val="7F94739B4C544B0B9DDE47D2571CE73D"/>
              </w:placeholder>
              <w:showingPlcHdr/>
              <w:text/>
            </w:sdtPr>
            <w:sdtEndPr/>
            <w:sdtContent>
              <w:p w14:paraId="7C89BCDC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4B1F46F9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062965CB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390341B7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Kompetenzen im Bereich Informations- und Kommunikationstechnologie</w:t>
            </w:r>
          </w:p>
          <w:p w14:paraId="4CFCE1D2" w14:textId="77777777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Informatikkenntnisse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0557296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C70150D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8528886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2E44C72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3234027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5B557825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7597464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78EF0F43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2A0A6A5B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7D32D850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316620604"/>
              <w:placeholder>
                <w:docPart w:val="2198F36ABB224E3E96D98B42DC06BCBD"/>
              </w:placeholder>
              <w:showingPlcHdr/>
              <w:text/>
            </w:sdtPr>
            <w:sdtEndPr/>
            <w:sdtContent>
              <w:p w14:paraId="22A15E6A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23AFCAF9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0152" w14:paraId="0D5C257A" w14:textId="77777777" w:rsidTr="00F52CA7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6C9EEBDD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Kompetenzen in weiteren Wissensgebieten</w:t>
            </w:r>
          </w:p>
          <w:p w14:paraId="27CB7014" w14:textId="77777777" w:rsidR="000F0152" w:rsidRPr="005721B8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9418911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42976D3B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334832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46465297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943138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12DB42C0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3392720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92D050"/>
                <w:vAlign w:val="center"/>
              </w:tcPr>
              <w:p w14:paraId="009C75B4" w14:textId="77777777" w:rsidR="000F0152" w:rsidRDefault="000F0152" w:rsidP="00F52CA7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0152" w14:paraId="52A457D4" w14:textId="77777777" w:rsidTr="00F52CA7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23167DCF" w14:textId="77777777" w:rsidR="000F0152" w:rsidRPr="003F7834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794336306"/>
              <w:placeholder>
                <w:docPart w:val="AB60C15634B541918FAB9EB20BD8F874"/>
              </w:placeholder>
              <w:showingPlcHdr/>
              <w:text/>
            </w:sdtPr>
            <w:sdtEndPr/>
            <w:sdtContent>
              <w:p w14:paraId="30E52DED" w14:textId="77777777" w:rsidR="000F0152" w:rsidRDefault="000F0152" w:rsidP="00F52CA7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631FB65F" w14:textId="77777777" w:rsidR="000F0152" w:rsidRDefault="000F0152" w:rsidP="00F52CA7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</w:tbl>
    <w:p w14:paraId="556F9C38" w14:textId="77777777" w:rsidR="000F0152" w:rsidRDefault="000F0152" w:rsidP="00706F16">
      <w:pPr>
        <w:tabs>
          <w:tab w:val="left" w:pos="567"/>
        </w:tabs>
        <w:spacing w:after="0" w:line="360" w:lineRule="auto"/>
        <w:jc w:val="both"/>
        <w:rPr>
          <w:rFonts w:ascii="Arial" w:hAnsi="Arial" w:cs="Arial"/>
          <w:color w:val="000000"/>
          <w:szCs w:val="24"/>
        </w:rPr>
      </w:pPr>
    </w:p>
    <w:sectPr w:rsidR="000F0152" w:rsidSect="00DF08D5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722" w:right="1134" w:bottom="1418" w:left="1418" w:header="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8BAE79" w14:textId="77777777" w:rsidR="00E17606" w:rsidRDefault="00E17606">
      <w:r>
        <w:separator/>
      </w:r>
    </w:p>
  </w:endnote>
  <w:endnote w:type="continuationSeparator" w:id="0">
    <w:p w14:paraId="75AA246B" w14:textId="77777777" w:rsidR="00E17606" w:rsidRDefault="00E17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IN-Bold">
    <w:altName w:val="Corbel"/>
    <w:charset w:val="00"/>
    <w:family w:val="auto"/>
    <w:pitch w:val="variable"/>
    <w:sig w:usb0="8000002F" w:usb1="40000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-Medium">
    <w:altName w:val="Calibri"/>
    <w:charset w:val="00"/>
    <w:family w:val="auto"/>
    <w:pitch w:val="variable"/>
    <w:sig w:usb0="8000002F" w:usb1="40000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-Regular">
    <w:altName w:val="Corbel"/>
    <w:charset w:val="00"/>
    <w:family w:val="auto"/>
    <w:pitch w:val="variable"/>
    <w:sig w:usb0="8000002F" w:usb1="4000004A" w:usb2="00000000" w:usb3="00000000" w:csb0="00000001" w:csb1="00000000"/>
  </w:font>
  <w:font w:name="Univers LT 55">
    <w:altName w:val="Calibri"/>
    <w:charset w:val="00"/>
    <w:family w:val="auto"/>
    <w:pitch w:val="variable"/>
    <w:sig w:usb0="8000002F" w:usb1="4000004A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1D16A3" w14:textId="27F2EA72" w:rsidR="00A60712" w:rsidRDefault="009F2D6F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758592" behindDoc="0" locked="0" layoutInCell="1" allowOverlap="1" wp14:anchorId="2D18CFFD" wp14:editId="3FB0D564">
              <wp:simplePos x="0" y="0"/>
              <wp:positionH relativeFrom="page">
                <wp:posOffset>4104640</wp:posOffset>
              </wp:positionH>
              <wp:positionV relativeFrom="page">
                <wp:posOffset>9937115</wp:posOffset>
              </wp:positionV>
              <wp:extent cx="288000" cy="0"/>
              <wp:effectExtent l="0" t="0" r="0" b="0"/>
              <wp:wrapNone/>
              <wp:docPr id="16" name="Gerader Verbinder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88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E5362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A49446D" id="Gerader Verbinder 16" o:spid="_x0000_s1026" style="position:absolute;z-index:25175859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323.2pt,782.45pt" to="345.9pt,78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" strokecolor="#e5362a" strokeweight="1pt">
              <w10:wrap anchorx="page" anchory="page"/>
            </v:line>
          </w:pict>
        </mc:Fallback>
      </mc:AlternateContent>
    </w:r>
    <w:r w:rsidR="00DF08D5">
      <w:rPr>
        <w:noProof/>
      </w:rPr>
      <mc:AlternateContent>
        <mc:Choice Requires="wps">
          <w:drawing>
            <wp:anchor distT="0" distB="0" distL="114300" distR="114300" simplePos="0" relativeHeight="251757568" behindDoc="0" locked="0" layoutInCell="1" allowOverlap="1" wp14:anchorId="3E8458A0" wp14:editId="78317CB1">
              <wp:simplePos x="0" y="0"/>
              <wp:positionH relativeFrom="page">
                <wp:posOffset>900430</wp:posOffset>
              </wp:positionH>
              <wp:positionV relativeFrom="page">
                <wp:posOffset>9937115</wp:posOffset>
              </wp:positionV>
              <wp:extent cx="288000" cy="0"/>
              <wp:effectExtent l="0" t="0" r="0" b="0"/>
              <wp:wrapNone/>
              <wp:docPr id="15" name="Gerader Verbinder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88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5E5D57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7BB9E87" id="Gerader Verbinder 15" o:spid="_x0000_s1026" style="position:absolute;z-index:25175756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70.9pt,782.45pt" to="93.6pt,78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" strokecolor="#5e5d57" strokeweight="1pt">
              <w10:wrap anchorx="page" anchory="page"/>
            </v:line>
          </w:pict>
        </mc:Fallback>
      </mc:AlternateContent>
    </w:r>
    <w:r w:rsidR="00DF08D5" w:rsidRPr="00DF08D5">
      <w:rPr>
        <w:noProof/>
      </w:rPr>
      <mc:AlternateContent>
        <mc:Choice Requires="wps">
          <w:drawing>
            <wp:anchor distT="0" distB="0" distL="114300" distR="114300" simplePos="0" relativeHeight="251754496" behindDoc="0" locked="0" layoutInCell="1" allowOverlap="1" wp14:anchorId="4FC88017" wp14:editId="5F4A50FB">
              <wp:simplePos x="0" y="0"/>
              <wp:positionH relativeFrom="page">
                <wp:posOffset>900430</wp:posOffset>
              </wp:positionH>
              <wp:positionV relativeFrom="page">
                <wp:posOffset>10045065</wp:posOffset>
              </wp:positionV>
              <wp:extent cx="2973600" cy="342000"/>
              <wp:effectExtent l="0" t="0" r="0" b="1270"/>
              <wp:wrapNone/>
              <wp:docPr id="10" name="Rectangle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73600" cy="342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AC7209A" w14:textId="77777777" w:rsidR="00DF08D5" w:rsidRPr="00B365DE" w:rsidRDefault="00DF08D5" w:rsidP="00530589">
                          <w:pPr>
                            <w:spacing w:after="0" w:line="240" w:lineRule="auto"/>
                            <w:rPr>
                              <w:color w:val="FF0000"/>
                              <w:spacing w:val="12"/>
                              <w:sz w:val="15"/>
                            </w:rPr>
                          </w:pPr>
                          <w:r w:rsidRPr="00B365DE">
                            <w:rPr>
                              <w:color w:val="FF0000"/>
                              <w:spacing w:val="12"/>
                              <w:sz w:val="15"/>
                            </w:rPr>
                            <w:t>Schweizer Hochschule für Logopädie Rorschach</w:t>
                          </w:r>
                        </w:p>
                        <w:p w14:paraId="343A835F" w14:textId="77777777" w:rsidR="00DF08D5" w:rsidRPr="00B365DE" w:rsidRDefault="00DF08D5" w:rsidP="00530589">
                          <w:pPr>
                            <w:spacing w:after="0" w:line="240" w:lineRule="auto"/>
                            <w:rPr>
                              <w:color w:val="FF0000"/>
                              <w:spacing w:val="12"/>
                              <w:sz w:val="15"/>
                            </w:rPr>
                          </w:pPr>
                          <w:r w:rsidRPr="00B365DE">
                            <w:rPr>
                              <w:color w:val="FF0000"/>
                              <w:spacing w:val="12"/>
                              <w:sz w:val="15"/>
                            </w:rPr>
                            <w:t>Schweizerische Arbeitsgemeinschaft für Logopädie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FC88017" id="Rectangle 18" o:spid="_x0000_s1027" style="position:absolute;margin-left:70.9pt;margin-top:790.95pt;width:234.15pt;height:26.95pt;z-index:251754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" stroked="f">
              <v:textbox inset="0,0,0,0">
                <w:txbxContent>
                  <w:p w14:paraId="2AC7209A" w14:textId="77777777" w:rsidR="00DF08D5" w:rsidRPr="00B365DE" w:rsidRDefault="00DF08D5" w:rsidP="00530589">
                    <w:pPr>
                      <w:spacing w:after="0" w:line="240" w:lineRule="auto"/>
                      <w:rPr>
                        <w:color w:val="FF0000"/>
                        <w:spacing w:val="12"/>
                        <w:sz w:val="15"/>
                      </w:rPr>
                    </w:pPr>
                    <w:r w:rsidRPr="00B365DE">
                      <w:rPr>
                        <w:color w:val="FF0000"/>
                        <w:spacing w:val="12"/>
                        <w:sz w:val="15"/>
                      </w:rPr>
                      <w:t>Schweizer Hochschule für Logopädie Rorschach</w:t>
                    </w:r>
                  </w:p>
                  <w:p w14:paraId="343A835F" w14:textId="77777777" w:rsidR="00DF08D5" w:rsidRPr="00B365DE" w:rsidRDefault="00DF08D5" w:rsidP="00530589">
                    <w:pPr>
                      <w:spacing w:after="0" w:line="240" w:lineRule="auto"/>
                      <w:rPr>
                        <w:color w:val="FF0000"/>
                        <w:spacing w:val="12"/>
                        <w:sz w:val="15"/>
                      </w:rPr>
                    </w:pPr>
                    <w:r w:rsidRPr="00B365DE">
                      <w:rPr>
                        <w:color w:val="FF0000"/>
                        <w:spacing w:val="12"/>
                        <w:sz w:val="15"/>
                      </w:rPr>
                      <w:t>Schweizerische Arbeitsgemeinschaft für Logopädie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DF08D5" w:rsidRPr="00DF08D5">
      <w:rPr>
        <w:noProof/>
      </w:rPr>
      <mc:AlternateContent>
        <mc:Choice Requires="wps">
          <w:drawing>
            <wp:anchor distT="0" distB="0" distL="114300" distR="114300" simplePos="0" relativeHeight="251755520" behindDoc="0" locked="0" layoutInCell="1" allowOverlap="1" wp14:anchorId="087BF196" wp14:editId="5A077DB2">
              <wp:simplePos x="0" y="0"/>
              <wp:positionH relativeFrom="page">
                <wp:posOffset>4104640</wp:posOffset>
              </wp:positionH>
              <wp:positionV relativeFrom="page">
                <wp:posOffset>10045065</wp:posOffset>
              </wp:positionV>
              <wp:extent cx="2973600" cy="453600"/>
              <wp:effectExtent l="0" t="0" r="0" b="3810"/>
              <wp:wrapNone/>
              <wp:docPr id="12" name="Rectangl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73600" cy="453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CE9BAB" w14:textId="77777777" w:rsidR="00DF08D5" w:rsidRPr="007747E7" w:rsidRDefault="00DF08D5" w:rsidP="00530589">
                          <w:pPr>
                            <w:spacing w:after="0" w:line="240" w:lineRule="auto"/>
                            <w:rPr>
                              <w:color w:val="5E5D57"/>
                              <w:spacing w:val="12"/>
                              <w:sz w:val="15"/>
                            </w:rPr>
                          </w:pPr>
                          <w:r w:rsidRPr="007747E7">
                            <w:rPr>
                              <w:color w:val="5E5D57"/>
                              <w:spacing w:val="12"/>
                              <w:sz w:val="15"/>
                            </w:rPr>
                            <w:t>Schweizer Hochschule für Logopädie Rorschach</w:t>
                          </w:r>
                        </w:p>
                        <w:p w14:paraId="6836C5E3" w14:textId="5E4A37BF" w:rsidR="00DF08D5" w:rsidRPr="007747E7" w:rsidRDefault="00DF08D5" w:rsidP="00530589">
                          <w:pPr>
                            <w:spacing w:after="0" w:line="240" w:lineRule="auto"/>
                            <w:rPr>
                              <w:color w:val="5E5D57"/>
                              <w:spacing w:val="12"/>
                              <w:sz w:val="15"/>
                            </w:rPr>
                          </w:pPr>
                          <w:r w:rsidRPr="007747E7">
                            <w:rPr>
                              <w:color w:val="5E5D57"/>
                              <w:spacing w:val="12"/>
                              <w:sz w:val="15"/>
                            </w:rPr>
                            <w:t>Seminarstrasse 27, 9400 Rorschach</w:t>
                          </w:r>
                        </w:p>
                        <w:p w14:paraId="18527C58" w14:textId="77777777" w:rsidR="00DF08D5" w:rsidRPr="007747E7" w:rsidRDefault="00DF08D5" w:rsidP="00530589">
                          <w:pPr>
                            <w:spacing w:after="0" w:line="240" w:lineRule="auto"/>
                            <w:rPr>
                              <w:color w:val="5E5D57"/>
                              <w:spacing w:val="12"/>
                              <w:sz w:val="15"/>
                            </w:rPr>
                          </w:pPr>
                          <w:r w:rsidRPr="007747E7">
                            <w:rPr>
                              <w:color w:val="5E5D57"/>
                              <w:spacing w:val="12"/>
                              <w:sz w:val="15"/>
                            </w:rPr>
                            <w:t>studium@shlr.ch, www.shlr.ch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87BF196" id="Rectangle 19" o:spid="_x0000_s1028" style="position:absolute;margin-left:323.2pt;margin-top:790.95pt;width:234.15pt;height:35.7pt;z-index:251755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" stroked="f">
              <v:textbox inset="0,0,0,0">
                <w:txbxContent>
                  <w:p w14:paraId="43CE9BAB" w14:textId="77777777" w:rsidR="00DF08D5" w:rsidRPr="007747E7" w:rsidRDefault="00DF08D5" w:rsidP="00530589">
                    <w:pPr>
                      <w:spacing w:after="0" w:line="240" w:lineRule="auto"/>
                      <w:rPr>
                        <w:color w:val="5E5D57"/>
                        <w:spacing w:val="12"/>
                        <w:sz w:val="15"/>
                      </w:rPr>
                    </w:pPr>
                    <w:r w:rsidRPr="007747E7">
                      <w:rPr>
                        <w:color w:val="5E5D57"/>
                        <w:spacing w:val="12"/>
                        <w:sz w:val="15"/>
                      </w:rPr>
                      <w:t>Schweizer Hochschule für Logopädie Rorschach</w:t>
                    </w:r>
                  </w:p>
                  <w:p w14:paraId="6836C5E3" w14:textId="5E4A37BF" w:rsidR="00DF08D5" w:rsidRPr="007747E7" w:rsidRDefault="00DF08D5" w:rsidP="00530589">
                    <w:pPr>
                      <w:spacing w:after="0" w:line="240" w:lineRule="auto"/>
                      <w:rPr>
                        <w:color w:val="5E5D57"/>
                        <w:spacing w:val="12"/>
                        <w:sz w:val="15"/>
                      </w:rPr>
                    </w:pPr>
                    <w:r w:rsidRPr="007747E7">
                      <w:rPr>
                        <w:color w:val="5E5D57"/>
                        <w:spacing w:val="12"/>
                        <w:sz w:val="15"/>
                      </w:rPr>
                      <w:t>Seminarstrasse 27, 9400 Rorschach</w:t>
                    </w:r>
                  </w:p>
                  <w:p w14:paraId="18527C58" w14:textId="77777777" w:rsidR="00DF08D5" w:rsidRPr="007747E7" w:rsidRDefault="00DF08D5" w:rsidP="00530589">
                    <w:pPr>
                      <w:spacing w:after="0" w:line="240" w:lineRule="auto"/>
                      <w:rPr>
                        <w:color w:val="5E5D57"/>
                        <w:spacing w:val="12"/>
                        <w:sz w:val="15"/>
                      </w:rPr>
                    </w:pPr>
                    <w:r w:rsidRPr="007747E7">
                      <w:rPr>
                        <w:color w:val="5E5D57"/>
                        <w:spacing w:val="12"/>
                        <w:sz w:val="15"/>
                      </w:rPr>
                      <w:t>studium@shlr.ch, www.shlr.ch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D7B0A2" w14:textId="07B63753" w:rsidR="00A60712" w:rsidRDefault="009F2D6F">
    <w:r>
      <w:rPr>
        <w:noProof/>
      </w:rPr>
      <mc:AlternateContent>
        <mc:Choice Requires="wps">
          <w:drawing>
            <wp:anchor distT="0" distB="0" distL="114300" distR="114300" simplePos="0" relativeHeight="251760640" behindDoc="0" locked="0" layoutInCell="1" allowOverlap="1" wp14:anchorId="747513B0" wp14:editId="39325E9A">
              <wp:simplePos x="0" y="0"/>
              <wp:positionH relativeFrom="page">
                <wp:posOffset>4104640</wp:posOffset>
              </wp:positionH>
              <wp:positionV relativeFrom="page">
                <wp:posOffset>9937115</wp:posOffset>
              </wp:positionV>
              <wp:extent cx="288000" cy="0"/>
              <wp:effectExtent l="0" t="0" r="0" b="0"/>
              <wp:wrapNone/>
              <wp:docPr id="19" name="Gerader Verbinde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88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E5362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6E89F02" id="Gerader Verbinder 19" o:spid="_x0000_s1026" style="position:absolute;z-index:25176064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323.2pt,782.45pt" to="345.9pt,78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" strokecolor="#e5362a" strokeweight="1pt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759616" behindDoc="0" locked="0" layoutInCell="1" allowOverlap="1" wp14:anchorId="5B372EFA" wp14:editId="7B4A1B5A">
              <wp:simplePos x="0" y="0"/>
              <wp:positionH relativeFrom="page">
                <wp:posOffset>900430</wp:posOffset>
              </wp:positionH>
              <wp:positionV relativeFrom="page">
                <wp:posOffset>9937115</wp:posOffset>
              </wp:positionV>
              <wp:extent cx="288000" cy="0"/>
              <wp:effectExtent l="0" t="0" r="0" b="0"/>
              <wp:wrapNone/>
              <wp:docPr id="18" name="Gerader Verbinder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288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5E5D57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1472FD9" id="Gerader Verbinder 18" o:spid="_x0000_s1026" style="position:absolute;flip:y;z-index:251759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70.9pt,782.45pt" to="93.6pt,78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" strokecolor="#5e5d57" strokeweight="1pt">
              <w10:wrap anchorx="page" anchory="page"/>
            </v:line>
          </w:pict>
        </mc:Fallback>
      </mc:AlternateContent>
    </w:r>
    <w:r w:rsidR="00DF08D5" w:rsidRPr="00DF08D5">
      <w:rPr>
        <w:noProof/>
      </w:rPr>
      <mc:AlternateContent>
        <mc:Choice Requires="wps">
          <w:drawing>
            <wp:anchor distT="0" distB="0" distL="114300" distR="114300" simplePos="0" relativeHeight="251751424" behindDoc="0" locked="0" layoutInCell="1" allowOverlap="1" wp14:anchorId="35F874B8" wp14:editId="27B82178">
              <wp:simplePos x="0" y="0"/>
              <wp:positionH relativeFrom="page">
                <wp:posOffset>900430</wp:posOffset>
              </wp:positionH>
              <wp:positionV relativeFrom="page">
                <wp:posOffset>10045065</wp:posOffset>
              </wp:positionV>
              <wp:extent cx="2973600" cy="342000"/>
              <wp:effectExtent l="0" t="0" r="0" b="1270"/>
              <wp:wrapNone/>
              <wp:docPr id="6" name="Rectangle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73600" cy="342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39A47C" w14:textId="77777777" w:rsidR="00DF08D5" w:rsidRPr="00B365DE" w:rsidRDefault="00DF08D5" w:rsidP="001B5F50">
                          <w:pPr>
                            <w:spacing w:after="0" w:line="240" w:lineRule="auto"/>
                            <w:rPr>
                              <w:color w:val="FF0000"/>
                              <w:spacing w:val="12"/>
                              <w:sz w:val="15"/>
                            </w:rPr>
                          </w:pPr>
                          <w:r w:rsidRPr="00B365DE">
                            <w:rPr>
                              <w:color w:val="FF0000"/>
                              <w:spacing w:val="12"/>
                              <w:sz w:val="15"/>
                            </w:rPr>
                            <w:t>Schweizer Hochschule für Logopädie Rorschach</w:t>
                          </w:r>
                        </w:p>
                        <w:p w14:paraId="3F680F40" w14:textId="77777777" w:rsidR="00DF08D5" w:rsidRPr="00B365DE" w:rsidRDefault="00DF08D5" w:rsidP="001B5F50">
                          <w:pPr>
                            <w:spacing w:after="0" w:line="240" w:lineRule="auto"/>
                            <w:rPr>
                              <w:color w:val="FF0000"/>
                              <w:spacing w:val="12"/>
                              <w:sz w:val="15"/>
                            </w:rPr>
                          </w:pPr>
                          <w:r w:rsidRPr="00B365DE">
                            <w:rPr>
                              <w:color w:val="FF0000"/>
                              <w:spacing w:val="12"/>
                              <w:sz w:val="15"/>
                            </w:rPr>
                            <w:t>Schweizerische Arbeitsgemeinschaft für Logopädie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5F874B8" id="_x0000_s1030" style="position:absolute;margin-left:70.9pt;margin-top:790.95pt;width:234.15pt;height:26.95pt;z-index:251751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" stroked="f">
              <v:textbox inset="0,0,0,0">
                <w:txbxContent>
                  <w:p w14:paraId="7539A47C" w14:textId="77777777" w:rsidR="00DF08D5" w:rsidRPr="00B365DE" w:rsidRDefault="00DF08D5" w:rsidP="001B5F50">
                    <w:pPr>
                      <w:spacing w:after="0" w:line="240" w:lineRule="auto"/>
                      <w:rPr>
                        <w:color w:val="FF0000"/>
                        <w:spacing w:val="12"/>
                        <w:sz w:val="15"/>
                      </w:rPr>
                    </w:pPr>
                    <w:r w:rsidRPr="00B365DE">
                      <w:rPr>
                        <w:color w:val="FF0000"/>
                        <w:spacing w:val="12"/>
                        <w:sz w:val="15"/>
                      </w:rPr>
                      <w:t>Schweizer Hochschule für Logopädie Rorschach</w:t>
                    </w:r>
                  </w:p>
                  <w:p w14:paraId="3F680F40" w14:textId="77777777" w:rsidR="00DF08D5" w:rsidRPr="00B365DE" w:rsidRDefault="00DF08D5" w:rsidP="001B5F50">
                    <w:pPr>
                      <w:spacing w:after="0" w:line="240" w:lineRule="auto"/>
                      <w:rPr>
                        <w:color w:val="FF0000"/>
                        <w:spacing w:val="12"/>
                        <w:sz w:val="15"/>
                      </w:rPr>
                    </w:pPr>
                    <w:r w:rsidRPr="00B365DE">
                      <w:rPr>
                        <w:color w:val="FF0000"/>
                        <w:spacing w:val="12"/>
                        <w:sz w:val="15"/>
                      </w:rPr>
                      <w:t>Schweizerische Arbeitsgemeinschaft für Logopädie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DF08D5" w:rsidRPr="00DF08D5">
      <w:rPr>
        <w:noProof/>
      </w:rPr>
      <mc:AlternateContent>
        <mc:Choice Requires="wps">
          <w:drawing>
            <wp:anchor distT="0" distB="0" distL="114300" distR="114300" simplePos="0" relativeHeight="251752448" behindDoc="0" locked="0" layoutInCell="1" allowOverlap="1" wp14:anchorId="53F6EB57" wp14:editId="5DE8CDDC">
              <wp:simplePos x="0" y="0"/>
              <wp:positionH relativeFrom="page">
                <wp:posOffset>4104640</wp:posOffset>
              </wp:positionH>
              <wp:positionV relativeFrom="page">
                <wp:posOffset>10045065</wp:posOffset>
              </wp:positionV>
              <wp:extent cx="2973600" cy="453600"/>
              <wp:effectExtent l="0" t="0" r="0" b="3810"/>
              <wp:wrapNone/>
              <wp:docPr id="9" name="Rectangl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73600" cy="453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1DDACD" w14:textId="77777777" w:rsidR="00DF08D5" w:rsidRPr="007747E7" w:rsidRDefault="00DF08D5" w:rsidP="00CE0BBA">
                          <w:pPr>
                            <w:spacing w:after="0" w:line="240" w:lineRule="auto"/>
                            <w:rPr>
                              <w:color w:val="5E5D57"/>
                              <w:spacing w:val="12"/>
                              <w:sz w:val="15"/>
                            </w:rPr>
                          </w:pPr>
                          <w:r w:rsidRPr="007747E7">
                            <w:rPr>
                              <w:color w:val="5E5D57"/>
                              <w:spacing w:val="12"/>
                              <w:sz w:val="15"/>
                            </w:rPr>
                            <w:t>Schweizer Hochschule für Logopädie Rorschach</w:t>
                          </w:r>
                        </w:p>
                        <w:p w14:paraId="125FA811" w14:textId="2BCEF37E" w:rsidR="00DF08D5" w:rsidRPr="007747E7" w:rsidRDefault="00DF08D5" w:rsidP="00CE0BBA">
                          <w:pPr>
                            <w:spacing w:after="0" w:line="240" w:lineRule="auto"/>
                            <w:rPr>
                              <w:color w:val="5E5D57"/>
                              <w:spacing w:val="12"/>
                              <w:sz w:val="15"/>
                            </w:rPr>
                          </w:pPr>
                          <w:r w:rsidRPr="007747E7">
                            <w:rPr>
                              <w:color w:val="5E5D57"/>
                              <w:spacing w:val="12"/>
                              <w:sz w:val="15"/>
                            </w:rPr>
                            <w:t>Seminarstrasse 27, 9400 Rorschach</w:t>
                          </w:r>
                        </w:p>
                        <w:p w14:paraId="7ABF537D" w14:textId="77777777" w:rsidR="00DF08D5" w:rsidRPr="007747E7" w:rsidRDefault="00DF08D5" w:rsidP="00CE0BBA">
                          <w:pPr>
                            <w:spacing w:after="0" w:line="240" w:lineRule="auto"/>
                            <w:rPr>
                              <w:color w:val="5E5D57"/>
                              <w:spacing w:val="12"/>
                              <w:sz w:val="15"/>
                            </w:rPr>
                          </w:pPr>
                          <w:r w:rsidRPr="007747E7">
                            <w:rPr>
                              <w:color w:val="5E5D57"/>
                              <w:spacing w:val="12"/>
                              <w:sz w:val="15"/>
                            </w:rPr>
                            <w:t>studium@shlr.ch, www.shlr.ch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3F6EB57" id="_x0000_s1031" style="position:absolute;margin-left:323.2pt;margin-top:790.95pt;width:234.15pt;height:35.7pt;z-index:251752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" stroked="f">
              <v:textbox inset="0,0,0,0">
                <w:txbxContent>
                  <w:p w14:paraId="161DDACD" w14:textId="77777777" w:rsidR="00DF08D5" w:rsidRPr="007747E7" w:rsidRDefault="00DF08D5" w:rsidP="00CE0BBA">
                    <w:pPr>
                      <w:spacing w:after="0" w:line="240" w:lineRule="auto"/>
                      <w:rPr>
                        <w:color w:val="5E5D57"/>
                        <w:spacing w:val="12"/>
                        <w:sz w:val="15"/>
                      </w:rPr>
                    </w:pPr>
                    <w:r w:rsidRPr="007747E7">
                      <w:rPr>
                        <w:color w:val="5E5D57"/>
                        <w:spacing w:val="12"/>
                        <w:sz w:val="15"/>
                      </w:rPr>
                      <w:t>Schweizer Hochschule für Logopädie Rorschach</w:t>
                    </w:r>
                  </w:p>
                  <w:p w14:paraId="125FA811" w14:textId="2BCEF37E" w:rsidR="00DF08D5" w:rsidRPr="007747E7" w:rsidRDefault="00DF08D5" w:rsidP="00CE0BBA">
                    <w:pPr>
                      <w:spacing w:after="0" w:line="240" w:lineRule="auto"/>
                      <w:rPr>
                        <w:color w:val="5E5D57"/>
                        <w:spacing w:val="12"/>
                        <w:sz w:val="15"/>
                      </w:rPr>
                    </w:pPr>
                    <w:r w:rsidRPr="007747E7">
                      <w:rPr>
                        <w:color w:val="5E5D57"/>
                        <w:spacing w:val="12"/>
                        <w:sz w:val="15"/>
                      </w:rPr>
                      <w:t>Seminarstrasse 27, 9400 Rorschach</w:t>
                    </w:r>
                  </w:p>
                  <w:p w14:paraId="7ABF537D" w14:textId="77777777" w:rsidR="00DF08D5" w:rsidRPr="007747E7" w:rsidRDefault="00DF08D5" w:rsidP="00CE0BBA">
                    <w:pPr>
                      <w:spacing w:after="0" w:line="240" w:lineRule="auto"/>
                      <w:rPr>
                        <w:color w:val="5E5D57"/>
                        <w:spacing w:val="12"/>
                        <w:sz w:val="15"/>
                      </w:rPr>
                    </w:pPr>
                    <w:r w:rsidRPr="007747E7">
                      <w:rPr>
                        <w:color w:val="5E5D57"/>
                        <w:spacing w:val="12"/>
                        <w:sz w:val="15"/>
                      </w:rPr>
                      <w:t>studium@shlr.ch, www.shlr.ch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E1C1D7" w14:textId="77777777" w:rsidR="00E17606" w:rsidRDefault="00E17606">
      <w:r>
        <w:separator/>
      </w:r>
    </w:p>
  </w:footnote>
  <w:footnote w:type="continuationSeparator" w:id="0">
    <w:p w14:paraId="11BB1D53" w14:textId="77777777" w:rsidR="00E17606" w:rsidRDefault="00E176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0356B" w14:textId="42DFE4C8" w:rsidR="00A60712" w:rsidRPr="00750509" w:rsidRDefault="00DF08D5" w:rsidP="00750509">
    <w:pPr>
      <w:pStyle w:val="Seitennummerierung"/>
    </w:pPr>
    <w:r w:rsidRPr="00750509">
      <w:rPr>
        <w:noProof/>
        <w:lang w:eastAsia="de-CH"/>
      </w:rPr>
      <w:drawing>
        <wp:anchor distT="0" distB="0" distL="114300" distR="114300" simplePos="0" relativeHeight="251756544" behindDoc="0" locked="0" layoutInCell="1" allowOverlap="1" wp14:anchorId="113B42DC" wp14:editId="6F376B63">
          <wp:simplePos x="0" y="0"/>
          <wp:positionH relativeFrom="page">
            <wp:posOffset>900430</wp:posOffset>
          </wp:positionH>
          <wp:positionV relativeFrom="page">
            <wp:posOffset>575945</wp:posOffset>
          </wp:positionV>
          <wp:extent cx="1094400" cy="720000"/>
          <wp:effectExtent l="0" t="0" r="0" b="4445"/>
          <wp:wrapSquare wrapText="bothSides"/>
          <wp:docPr id="14" name="Bild 2" descr="A4_Briefpapier_SHLR_Rorschac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4_Briefpapier_SHLR_Rorschac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400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07CAA" w:rsidRPr="00750509"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87936" behindDoc="0" locked="0" layoutInCell="1" allowOverlap="1" wp14:anchorId="3833AC78" wp14:editId="3E0F812E">
              <wp:simplePos x="0" y="0"/>
              <wp:positionH relativeFrom="page">
                <wp:posOffset>1080135</wp:posOffset>
              </wp:positionH>
              <wp:positionV relativeFrom="page">
                <wp:posOffset>575945</wp:posOffset>
              </wp:positionV>
              <wp:extent cx="2171700" cy="914400"/>
              <wp:effectExtent l="3810" t="4445" r="0" b="0"/>
              <wp:wrapNone/>
              <wp:docPr id="7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717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6830D2" w14:textId="284C2601" w:rsidR="00A60712" w:rsidRPr="00486C48" w:rsidRDefault="00A60712" w:rsidP="004D6E1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33AC78" id="Rectangle 5" o:spid="_x0000_s1026" style="position:absolute;left:0;text-align:left;margin-left:85.05pt;margin-top:45.35pt;width:171pt;height:1in;z-index:25168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" filled="f" stroked="f">
              <v:textbox inset="0,0,0,0">
                <w:txbxContent>
                  <w:p w14:paraId="526830D2" w14:textId="284C2601" w:rsidR="00A60712" w:rsidRPr="00486C48" w:rsidRDefault="00A60712" w:rsidP="004D6E1F"/>
                </w:txbxContent>
              </v:textbox>
              <w10:wrap anchorx="page" anchory="page"/>
            </v:rect>
          </w:pict>
        </mc:Fallback>
      </mc:AlternateContent>
    </w:r>
    <w:r w:rsidR="00A60712" w:rsidRPr="00750509">
      <w:fldChar w:fldCharType="begin"/>
    </w:r>
    <w:r w:rsidR="00A60712" w:rsidRPr="00750509">
      <w:instrText xml:space="preserve"> PAGE </w:instrText>
    </w:r>
    <w:r w:rsidR="00A60712" w:rsidRPr="00750509">
      <w:fldChar w:fldCharType="separate"/>
    </w:r>
    <w:r w:rsidR="00750509">
      <w:rPr>
        <w:noProof/>
      </w:rPr>
      <w:t>3</w:t>
    </w:r>
    <w:r w:rsidR="00A60712" w:rsidRPr="00750509">
      <w:fldChar w:fldCharType="end"/>
    </w:r>
    <w:r w:rsidR="00A60712" w:rsidRPr="00750509">
      <w:t>/</w:t>
    </w:r>
    <w:r w:rsidR="00CA1F7A" w:rsidRPr="00750509">
      <w:rPr>
        <w:noProof/>
      </w:rPr>
      <w:fldChar w:fldCharType="begin"/>
    </w:r>
    <w:r w:rsidR="00CA1F7A" w:rsidRPr="00750509">
      <w:rPr>
        <w:noProof/>
      </w:rPr>
      <w:instrText xml:space="preserve"> NUMPAGES </w:instrText>
    </w:r>
    <w:r w:rsidR="00CA1F7A" w:rsidRPr="00750509">
      <w:rPr>
        <w:noProof/>
      </w:rPr>
      <w:fldChar w:fldCharType="separate"/>
    </w:r>
    <w:r w:rsidR="00750509">
      <w:rPr>
        <w:noProof/>
      </w:rPr>
      <w:t>3</w:t>
    </w:r>
    <w:r w:rsidR="00CA1F7A" w:rsidRPr="00750509">
      <w:rPr>
        <w:noProof/>
      </w:rPr>
      <w:fldChar w:fldCharType="end"/>
    </w:r>
  </w:p>
  <w:p w14:paraId="775E1625" w14:textId="77777777" w:rsidR="00A60712" w:rsidRDefault="00A6071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DEB443" w14:textId="1D3BCC6D" w:rsidR="00A60712" w:rsidRPr="00553962" w:rsidRDefault="00CB358A" w:rsidP="00750509">
    <w:pPr>
      <w:pStyle w:val="Seitennummerierung"/>
    </w:pPr>
    <w:r>
      <w:rPr>
        <w:noProof/>
      </w:rPr>
      <w:drawing>
        <wp:anchor distT="0" distB="0" distL="114300" distR="114300" simplePos="0" relativeHeight="251749376" behindDoc="0" locked="0" layoutInCell="1" allowOverlap="1" wp14:anchorId="3E33749A" wp14:editId="3C1FB6E4">
          <wp:simplePos x="0" y="0"/>
          <wp:positionH relativeFrom="page">
            <wp:posOffset>900430</wp:posOffset>
          </wp:positionH>
          <wp:positionV relativeFrom="page">
            <wp:posOffset>575945</wp:posOffset>
          </wp:positionV>
          <wp:extent cx="1094400" cy="720000"/>
          <wp:effectExtent l="0" t="0" r="0" b="4445"/>
          <wp:wrapSquare wrapText="bothSides"/>
          <wp:docPr id="13" name="Bild 1" descr="A4_Briefpapier_SHLR_Rorschac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4_Briefpapier_SHLR_Rorschac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400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07CAA">
      <w:rPr>
        <w:noProof/>
      </w:rPr>
      <mc:AlternateContent>
        <mc:Choice Requires="wps">
          <w:drawing>
            <wp:anchor distT="0" distB="0" distL="114300" distR="114300" simplePos="0" relativeHeight="251585536" behindDoc="0" locked="0" layoutInCell="1" allowOverlap="1" wp14:anchorId="385BAB17" wp14:editId="1A1E3A0E">
              <wp:simplePos x="0" y="0"/>
              <wp:positionH relativeFrom="page">
                <wp:posOffset>1080135</wp:posOffset>
              </wp:positionH>
              <wp:positionV relativeFrom="page">
                <wp:posOffset>575945</wp:posOffset>
              </wp:positionV>
              <wp:extent cx="2171700" cy="914400"/>
              <wp:effectExtent l="3810" t="4445" r="0" b="0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717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89A1E3" w14:textId="77777777" w:rsidR="00A60712" w:rsidRPr="00486C48" w:rsidRDefault="00A60712" w:rsidP="004D6E1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5BAB17" id="Rectangle 1" o:spid="_x0000_s1029" style="position:absolute;left:0;text-align:left;margin-left:85.05pt;margin-top:45.35pt;width:171pt;height:1in;z-index:25158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" filled="f" stroked="f">
              <v:textbox inset="0,0,0,0">
                <w:txbxContent>
                  <w:p w14:paraId="1D89A1E3" w14:textId="77777777" w:rsidR="00A60712" w:rsidRPr="00486C48" w:rsidRDefault="00A60712" w:rsidP="004D6E1F"/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6FF"/>
    <w:multiLevelType w:val="multilevel"/>
    <w:tmpl w:val="BD862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6004342"/>
    <w:multiLevelType w:val="hybridMultilevel"/>
    <w:tmpl w:val="FC48F044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4E0EC3"/>
    <w:multiLevelType w:val="hybridMultilevel"/>
    <w:tmpl w:val="09EE5910"/>
    <w:lvl w:ilvl="0" w:tplc="08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1C895F73"/>
    <w:multiLevelType w:val="hybridMultilevel"/>
    <w:tmpl w:val="0E44A41E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134CEA"/>
    <w:multiLevelType w:val="hybridMultilevel"/>
    <w:tmpl w:val="B030ABD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12650D"/>
    <w:multiLevelType w:val="hybridMultilevel"/>
    <w:tmpl w:val="D3A299A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E243F6"/>
    <w:multiLevelType w:val="hybridMultilevel"/>
    <w:tmpl w:val="DC146372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235147"/>
    <w:multiLevelType w:val="multilevel"/>
    <w:tmpl w:val="AD702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66A5C15"/>
    <w:multiLevelType w:val="multilevel"/>
    <w:tmpl w:val="9842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7B74055"/>
    <w:multiLevelType w:val="hybridMultilevel"/>
    <w:tmpl w:val="94D4341C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3B607E"/>
    <w:multiLevelType w:val="hybridMultilevel"/>
    <w:tmpl w:val="61AC9256"/>
    <w:lvl w:ilvl="0" w:tplc="C75EF4C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F618E7"/>
    <w:multiLevelType w:val="hybridMultilevel"/>
    <w:tmpl w:val="068A5440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F573DF"/>
    <w:multiLevelType w:val="multilevel"/>
    <w:tmpl w:val="05D40DE0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64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32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60" w:hanging="25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128" w:hanging="28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96" w:hanging="32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264" w:hanging="3600"/>
      </w:pPr>
      <w:rPr>
        <w:rFonts w:hint="default"/>
      </w:rPr>
    </w:lvl>
  </w:abstractNum>
  <w:abstractNum w:abstractNumId="13" w15:restartNumberingAfterBreak="0">
    <w:nsid w:val="355074C7"/>
    <w:multiLevelType w:val="multilevel"/>
    <w:tmpl w:val="AB266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6324CB8"/>
    <w:multiLevelType w:val="hybridMultilevel"/>
    <w:tmpl w:val="D33C543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0770E3"/>
    <w:multiLevelType w:val="hybridMultilevel"/>
    <w:tmpl w:val="0DF6F85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FD5D2D"/>
    <w:multiLevelType w:val="hybridMultilevel"/>
    <w:tmpl w:val="183890E0"/>
    <w:lvl w:ilvl="0" w:tplc="DEC83F06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8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AB446D3"/>
    <w:multiLevelType w:val="hybridMultilevel"/>
    <w:tmpl w:val="C3E0075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614926"/>
    <w:multiLevelType w:val="hybridMultilevel"/>
    <w:tmpl w:val="0EB48F2A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243BF2"/>
    <w:multiLevelType w:val="hybridMultilevel"/>
    <w:tmpl w:val="C0446C6A"/>
    <w:lvl w:ilvl="0" w:tplc="E7229FB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646140"/>
    <w:multiLevelType w:val="hybridMultilevel"/>
    <w:tmpl w:val="8640E574"/>
    <w:lvl w:ilvl="0" w:tplc="CDE2001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5BBA2C35"/>
    <w:multiLevelType w:val="hybridMultilevel"/>
    <w:tmpl w:val="30BE6646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004AD0"/>
    <w:multiLevelType w:val="hybridMultilevel"/>
    <w:tmpl w:val="7B3415E8"/>
    <w:lvl w:ilvl="0" w:tplc="EFAADF7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C61688"/>
    <w:multiLevelType w:val="hybridMultilevel"/>
    <w:tmpl w:val="37201F86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561926"/>
    <w:multiLevelType w:val="hybridMultilevel"/>
    <w:tmpl w:val="E3BC5382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613D12"/>
    <w:multiLevelType w:val="hybridMultilevel"/>
    <w:tmpl w:val="28E2F4B2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6B2BC8"/>
    <w:multiLevelType w:val="hybridMultilevel"/>
    <w:tmpl w:val="0A02336C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BE47D3"/>
    <w:multiLevelType w:val="hybridMultilevel"/>
    <w:tmpl w:val="17964A8C"/>
    <w:lvl w:ilvl="0" w:tplc="9DA8E47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DA78DF"/>
    <w:multiLevelType w:val="hybridMultilevel"/>
    <w:tmpl w:val="8AE2AC4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53008E"/>
    <w:multiLevelType w:val="hybridMultilevel"/>
    <w:tmpl w:val="545A7D26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>
      <w:start w:val="1"/>
      <w:numFmt w:val="lowerLetter"/>
      <w:lvlText w:val="%2."/>
      <w:lvlJc w:val="left"/>
      <w:pPr>
        <w:ind w:left="1440" w:hanging="360"/>
      </w:pPr>
    </w:lvl>
    <w:lvl w:ilvl="2" w:tplc="0807001B">
      <w:start w:val="1"/>
      <w:numFmt w:val="lowerRoman"/>
      <w:lvlText w:val="%3."/>
      <w:lvlJc w:val="right"/>
      <w:pPr>
        <w:ind w:left="2160" w:hanging="180"/>
      </w:pPr>
    </w:lvl>
    <w:lvl w:ilvl="3" w:tplc="0807000F">
      <w:start w:val="1"/>
      <w:numFmt w:val="decimal"/>
      <w:lvlText w:val="%4."/>
      <w:lvlJc w:val="left"/>
      <w:pPr>
        <w:ind w:left="2880" w:hanging="360"/>
      </w:pPr>
    </w:lvl>
    <w:lvl w:ilvl="4" w:tplc="08070019">
      <w:start w:val="1"/>
      <w:numFmt w:val="lowerLetter"/>
      <w:lvlText w:val="%5."/>
      <w:lvlJc w:val="left"/>
      <w:pPr>
        <w:ind w:left="3600" w:hanging="360"/>
      </w:pPr>
    </w:lvl>
    <w:lvl w:ilvl="5" w:tplc="0807001B">
      <w:start w:val="1"/>
      <w:numFmt w:val="lowerRoman"/>
      <w:lvlText w:val="%6."/>
      <w:lvlJc w:val="right"/>
      <w:pPr>
        <w:ind w:left="4320" w:hanging="180"/>
      </w:pPr>
    </w:lvl>
    <w:lvl w:ilvl="6" w:tplc="0807000F">
      <w:start w:val="1"/>
      <w:numFmt w:val="decimal"/>
      <w:lvlText w:val="%7."/>
      <w:lvlJc w:val="left"/>
      <w:pPr>
        <w:ind w:left="5040" w:hanging="360"/>
      </w:pPr>
    </w:lvl>
    <w:lvl w:ilvl="7" w:tplc="08070019">
      <w:start w:val="1"/>
      <w:numFmt w:val="lowerLetter"/>
      <w:lvlText w:val="%8."/>
      <w:lvlJc w:val="left"/>
      <w:pPr>
        <w:ind w:left="5760" w:hanging="360"/>
      </w:pPr>
    </w:lvl>
    <w:lvl w:ilvl="8" w:tplc="0807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DBB528A"/>
    <w:multiLevelType w:val="hybridMultilevel"/>
    <w:tmpl w:val="70CCE5AE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360048"/>
    <w:multiLevelType w:val="hybridMultilevel"/>
    <w:tmpl w:val="516C229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145551">
    <w:abstractNumId w:val="17"/>
  </w:num>
  <w:num w:numId="2" w16cid:durableId="1264727020">
    <w:abstractNumId w:val="24"/>
  </w:num>
  <w:num w:numId="3" w16cid:durableId="1018002582">
    <w:abstractNumId w:val="18"/>
  </w:num>
  <w:num w:numId="4" w16cid:durableId="167671695">
    <w:abstractNumId w:val="1"/>
  </w:num>
  <w:num w:numId="5" w16cid:durableId="971056297">
    <w:abstractNumId w:val="23"/>
  </w:num>
  <w:num w:numId="6" w16cid:durableId="911158547">
    <w:abstractNumId w:val="31"/>
  </w:num>
  <w:num w:numId="7" w16cid:durableId="990452159">
    <w:abstractNumId w:val="20"/>
  </w:num>
  <w:num w:numId="8" w16cid:durableId="58865209">
    <w:abstractNumId w:val="19"/>
  </w:num>
  <w:num w:numId="9" w16cid:durableId="1304391527">
    <w:abstractNumId w:val="27"/>
  </w:num>
  <w:num w:numId="10" w16cid:durableId="446433327">
    <w:abstractNumId w:val="16"/>
  </w:num>
  <w:num w:numId="11" w16cid:durableId="1418287971">
    <w:abstractNumId w:val="10"/>
  </w:num>
  <w:num w:numId="12" w16cid:durableId="2044282892">
    <w:abstractNumId w:val="2"/>
  </w:num>
  <w:num w:numId="13" w16cid:durableId="581573903">
    <w:abstractNumId w:val="22"/>
  </w:num>
  <w:num w:numId="14" w16cid:durableId="1757289376">
    <w:abstractNumId w:val="13"/>
  </w:num>
  <w:num w:numId="15" w16cid:durableId="1500580037">
    <w:abstractNumId w:val="8"/>
  </w:num>
  <w:num w:numId="16" w16cid:durableId="670912376">
    <w:abstractNumId w:val="0"/>
  </w:num>
  <w:num w:numId="17" w16cid:durableId="524488274">
    <w:abstractNumId w:val="7"/>
  </w:num>
  <w:num w:numId="18" w16cid:durableId="2092314559">
    <w:abstractNumId w:val="25"/>
  </w:num>
  <w:num w:numId="19" w16cid:durableId="37423953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7925848">
    <w:abstractNumId w:val="6"/>
  </w:num>
  <w:num w:numId="21" w16cid:durableId="1055280551">
    <w:abstractNumId w:val="29"/>
  </w:num>
  <w:num w:numId="22" w16cid:durableId="1630894219">
    <w:abstractNumId w:val="9"/>
  </w:num>
  <w:num w:numId="23" w16cid:durableId="898706120">
    <w:abstractNumId w:val="3"/>
  </w:num>
  <w:num w:numId="24" w16cid:durableId="504561831">
    <w:abstractNumId w:val="30"/>
  </w:num>
  <w:num w:numId="25" w16cid:durableId="1776050405">
    <w:abstractNumId w:val="21"/>
  </w:num>
  <w:num w:numId="26" w16cid:durableId="1693147574">
    <w:abstractNumId w:val="11"/>
  </w:num>
  <w:num w:numId="27" w16cid:durableId="1685203620">
    <w:abstractNumId w:val="12"/>
  </w:num>
  <w:num w:numId="28" w16cid:durableId="1946427806">
    <w:abstractNumId w:val="26"/>
  </w:num>
  <w:num w:numId="29" w16cid:durableId="637616047">
    <w:abstractNumId w:val="15"/>
  </w:num>
  <w:num w:numId="30" w16cid:durableId="1333220601">
    <w:abstractNumId w:val="14"/>
  </w:num>
  <w:num w:numId="31" w16cid:durableId="1223441221">
    <w:abstractNumId w:val="28"/>
  </w:num>
  <w:num w:numId="32" w16cid:durableId="946162657">
    <w:abstractNumId w:val="4"/>
  </w:num>
  <w:num w:numId="33" w16cid:durableId="21429922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D23"/>
    <w:rsid w:val="0000030A"/>
    <w:rsid w:val="00000831"/>
    <w:rsid w:val="00000C43"/>
    <w:rsid w:val="000017EE"/>
    <w:rsid w:val="00002126"/>
    <w:rsid w:val="00003A25"/>
    <w:rsid w:val="0000410C"/>
    <w:rsid w:val="00005B7B"/>
    <w:rsid w:val="00007760"/>
    <w:rsid w:val="00010618"/>
    <w:rsid w:val="00010C3C"/>
    <w:rsid w:val="00011919"/>
    <w:rsid w:val="00012131"/>
    <w:rsid w:val="000138C5"/>
    <w:rsid w:val="000144CA"/>
    <w:rsid w:val="000200BF"/>
    <w:rsid w:val="00021D24"/>
    <w:rsid w:val="00021DF1"/>
    <w:rsid w:val="00024CB1"/>
    <w:rsid w:val="00026981"/>
    <w:rsid w:val="00031889"/>
    <w:rsid w:val="00031984"/>
    <w:rsid w:val="00031FE8"/>
    <w:rsid w:val="00034B77"/>
    <w:rsid w:val="00045890"/>
    <w:rsid w:val="00045B2F"/>
    <w:rsid w:val="000465C1"/>
    <w:rsid w:val="000504F4"/>
    <w:rsid w:val="000543DD"/>
    <w:rsid w:val="00055B06"/>
    <w:rsid w:val="00062E64"/>
    <w:rsid w:val="00070621"/>
    <w:rsid w:val="00077647"/>
    <w:rsid w:val="000807FA"/>
    <w:rsid w:val="0008177E"/>
    <w:rsid w:val="000851CA"/>
    <w:rsid w:val="00085B7F"/>
    <w:rsid w:val="0008780D"/>
    <w:rsid w:val="00087F25"/>
    <w:rsid w:val="00091B24"/>
    <w:rsid w:val="000A3742"/>
    <w:rsid w:val="000A40A6"/>
    <w:rsid w:val="000A55BE"/>
    <w:rsid w:val="000B1602"/>
    <w:rsid w:val="000B1BD7"/>
    <w:rsid w:val="000B71F1"/>
    <w:rsid w:val="000C3071"/>
    <w:rsid w:val="000C765F"/>
    <w:rsid w:val="000D1739"/>
    <w:rsid w:val="000D2384"/>
    <w:rsid w:val="000E2609"/>
    <w:rsid w:val="000E631D"/>
    <w:rsid w:val="000E748F"/>
    <w:rsid w:val="000E7E91"/>
    <w:rsid w:val="000F0152"/>
    <w:rsid w:val="000F21BB"/>
    <w:rsid w:val="000F720F"/>
    <w:rsid w:val="001000EF"/>
    <w:rsid w:val="00103360"/>
    <w:rsid w:val="00105F11"/>
    <w:rsid w:val="001158F0"/>
    <w:rsid w:val="00120B9B"/>
    <w:rsid w:val="00120E2D"/>
    <w:rsid w:val="00121056"/>
    <w:rsid w:val="0012586F"/>
    <w:rsid w:val="001301A4"/>
    <w:rsid w:val="0013021D"/>
    <w:rsid w:val="00130879"/>
    <w:rsid w:val="00131845"/>
    <w:rsid w:val="00133F1E"/>
    <w:rsid w:val="0013620F"/>
    <w:rsid w:val="0013657A"/>
    <w:rsid w:val="001367DF"/>
    <w:rsid w:val="0014095E"/>
    <w:rsid w:val="00142E31"/>
    <w:rsid w:val="0014338C"/>
    <w:rsid w:val="001444C8"/>
    <w:rsid w:val="00145AA2"/>
    <w:rsid w:val="00152AA7"/>
    <w:rsid w:val="00163C9C"/>
    <w:rsid w:val="0016525E"/>
    <w:rsid w:val="00166C94"/>
    <w:rsid w:val="00172A0E"/>
    <w:rsid w:val="00174B7B"/>
    <w:rsid w:val="00175C88"/>
    <w:rsid w:val="00177D18"/>
    <w:rsid w:val="00180631"/>
    <w:rsid w:val="00182B91"/>
    <w:rsid w:val="001A0C7F"/>
    <w:rsid w:val="001A4B8B"/>
    <w:rsid w:val="001A6D00"/>
    <w:rsid w:val="001A739C"/>
    <w:rsid w:val="001A7657"/>
    <w:rsid w:val="001B1443"/>
    <w:rsid w:val="001B5F50"/>
    <w:rsid w:val="001C0D32"/>
    <w:rsid w:val="001C2CF9"/>
    <w:rsid w:val="001D2820"/>
    <w:rsid w:val="001D39A5"/>
    <w:rsid w:val="001D4D39"/>
    <w:rsid w:val="001D6E0D"/>
    <w:rsid w:val="001F05E1"/>
    <w:rsid w:val="001F23C9"/>
    <w:rsid w:val="001F6C65"/>
    <w:rsid w:val="00202931"/>
    <w:rsid w:val="00203C8A"/>
    <w:rsid w:val="00204FDA"/>
    <w:rsid w:val="00206AAE"/>
    <w:rsid w:val="00206B47"/>
    <w:rsid w:val="00210750"/>
    <w:rsid w:val="0021211F"/>
    <w:rsid w:val="00212FAA"/>
    <w:rsid w:val="0021619F"/>
    <w:rsid w:val="00216D91"/>
    <w:rsid w:val="002240E9"/>
    <w:rsid w:val="00226596"/>
    <w:rsid w:val="002304AB"/>
    <w:rsid w:val="0023587F"/>
    <w:rsid w:val="00237250"/>
    <w:rsid w:val="002479BE"/>
    <w:rsid w:val="00247A3C"/>
    <w:rsid w:val="00253BA3"/>
    <w:rsid w:val="00260168"/>
    <w:rsid w:val="00262539"/>
    <w:rsid w:val="00265F0E"/>
    <w:rsid w:val="002715BA"/>
    <w:rsid w:val="00272CF8"/>
    <w:rsid w:val="00274252"/>
    <w:rsid w:val="002771ED"/>
    <w:rsid w:val="00282AA1"/>
    <w:rsid w:val="00282D16"/>
    <w:rsid w:val="0028437D"/>
    <w:rsid w:val="0028753C"/>
    <w:rsid w:val="00290D72"/>
    <w:rsid w:val="00293F2C"/>
    <w:rsid w:val="00294C81"/>
    <w:rsid w:val="002950FB"/>
    <w:rsid w:val="00295225"/>
    <w:rsid w:val="00295366"/>
    <w:rsid w:val="002A321D"/>
    <w:rsid w:val="002B3AAA"/>
    <w:rsid w:val="002B3AAE"/>
    <w:rsid w:val="002B583B"/>
    <w:rsid w:val="002C1499"/>
    <w:rsid w:val="002C1DDC"/>
    <w:rsid w:val="002C2B1A"/>
    <w:rsid w:val="002C5978"/>
    <w:rsid w:val="002C7771"/>
    <w:rsid w:val="002D364C"/>
    <w:rsid w:val="002D390B"/>
    <w:rsid w:val="002E57E6"/>
    <w:rsid w:val="002E63E5"/>
    <w:rsid w:val="002F4D38"/>
    <w:rsid w:val="002F6C86"/>
    <w:rsid w:val="002F7B0B"/>
    <w:rsid w:val="00304F07"/>
    <w:rsid w:val="003063BE"/>
    <w:rsid w:val="00311C77"/>
    <w:rsid w:val="00312D23"/>
    <w:rsid w:val="00315882"/>
    <w:rsid w:val="0031595C"/>
    <w:rsid w:val="00323F17"/>
    <w:rsid w:val="00327F74"/>
    <w:rsid w:val="003350F2"/>
    <w:rsid w:val="00336F7E"/>
    <w:rsid w:val="00341DBB"/>
    <w:rsid w:val="00343712"/>
    <w:rsid w:val="003450D6"/>
    <w:rsid w:val="003472ED"/>
    <w:rsid w:val="0035077A"/>
    <w:rsid w:val="00350B3F"/>
    <w:rsid w:val="00350F95"/>
    <w:rsid w:val="003512AF"/>
    <w:rsid w:val="00352D25"/>
    <w:rsid w:val="00352E6D"/>
    <w:rsid w:val="00354555"/>
    <w:rsid w:val="00356F11"/>
    <w:rsid w:val="0035795C"/>
    <w:rsid w:val="00357B23"/>
    <w:rsid w:val="00361D65"/>
    <w:rsid w:val="00363F3B"/>
    <w:rsid w:val="00365AD5"/>
    <w:rsid w:val="003673D2"/>
    <w:rsid w:val="00371C9D"/>
    <w:rsid w:val="00373648"/>
    <w:rsid w:val="003773F7"/>
    <w:rsid w:val="003816B8"/>
    <w:rsid w:val="00383B61"/>
    <w:rsid w:val="00384042"/>
    <w:rsid w:val="00392272"/>
    <w:rsid w:val="003923EC"/>
    <w:rsid w:val="003A07B9"/>
    <w:rsid w:val="003A0AA4"/>
    <w:rsid w:val="003A476A"/>
    <w:rsid w:val="003A7203"/>
    <w:rsid w:val="003A73E1"/>
    <w:rsid w:val="003B11C0"/>
    <w:rsid w:val="003B1BB7"/>
    <w:rsid w:val="003C0AC8"/>
    <w:rsid w:val="003C2291"/>
    <w:rsid w:val="003C435A"/>
    <w:rsid w:val="003D1A0A"/>
    <w:rsid w:val="003D2838"/>
    <w:rsid w:val="003D4BFE"/>
    <w:rsid w:val="003E12DD"/>
    <w:rsid w:val="003E1E1F"/>
    <w:rsid w:val="003E4496"/>
    <w:rsid w:val="003E5E6C"/>
    <w:rsid w:val="003E7F6A"/>
    <w:rsid w:val="003F302B"/>
    <w:rsid w:val="003F6B54"/>
    <w:rsid w:val="004000C8"/>
    <w:rsid w:val="00400C98"/>
    <w:rsid w:val="00402953"/>
    <w:rsid w:val="00406760"/>
    <w:rsid w:val="00411A0C"/>
    <w:rsid w:val="00412CFB"/>
    <w:rsid w:val="004138E3"/>
    <w:rsid w:val="00421BF2"/>
    <w:rsid w:val="00422DD7"/>
    <w:rsid w:val="00427460"/>
    <w:rsid w:val="00430447"/>
    <w:rsid w:val="0043462E"/>
    <w:rsid w:val="004367E6"/>
    <w:rsid w:val="00437906"/>
    <w:rsid w:val="004403CF"/>
    <w:rsid w:val="004459D7"/>
    <w:rsid w:val="0044645F"/>
    <w:rsid w:val="00451B75"/>
    <w:rsid w:val="004520E4"/>
    <w:rsid w:val="00460F91"/>
    <w:rsid w:val="00462B3C"/>
    <w:rsid w:val="00472721"/>
    <w:rsid w:val="004739FA"/>
    <w:rsid w:val="00485357"/>
    <w:rsid w:val="0048543F"/>
    <w:rsid w:val="004877A8"/>
    <w:rsid w:val="00495F9A"/>
    <w:rsid w:val="00496032"/>
    <w:rsid w:val="00496806"/>
    <w:rsid w:val="00497104"/>
    <w:rsid w:val="004A06EF"/>
    <w:rsid w:val="004A10D3"/>
    <w:rsid w:val="004A1456"/>
    <w:rsid w:val="004A1759"/>
    <w:rsid w:val="004A232A"/>
    <w:rsid w:val="004A371D"/>
    <w:rsid w:val="004A3E76"/>
    <w:rsid w:val="004A4609"/>
    <w:rsid w:val="004A4E00"/>
    <w:rsid w:val="004A525A"/>
    <w:rsid w:val="004B0113"/>
    <w:rsid w:val="004B372B"/>
    <w:rsid w:val="004B68D6"/>
    <w:rsid w:val="004B7BF2"/>
    <w:rsid w:val="004C2F41"/>
    <w:rsid w:val="004C429F"/>
    <w:rsid w:val="004C72A6"/>
    <w:rsid w:val="004D0EA1"/>
    <w:rsid w:val="004D1A96"/>
    <w:rsid w:val="004D4D41"/>
    <w:rsid w:val="004D653D"/>
    <w:rsid w:val="004D6E1F"/>
    <w:rsid w:val="004E4033"/>
    <w:rsid w:val="004E5F25"/>
    <w:rsid w:val="004E6039"/>
    <w:rsid w:val="004E6EA0"/>
    <w:rsid w:val="004F070D"/>
    <w:rsid w:val="004F24EB"/>
    <w:rsid w:val="0050478C"/>
    <w:rsid w:val="00510F3F"/>
    <w:rsid w:val="00511B46"/>
    <w:rsid w:val="00515398"/>
    <w:rsid w:val="005175B6"/>
    <w:rsid w:val="005234D2"/>
    <w:rsid w:val="00530589"/>
    <w:rsid w:val="005346AA"/>
    <w:rsid w:val="00536D15"/>
    <w:rsid w:val="00536F02"/>
    <w:rsid w:val="00541A61"/>
    <w:rsid w:val="005454B7"/>
    <w:rsid w:val="00556866"/>
    <w:rsid w:val="0056147E"/>
    <w:rsid w:val="00564646"/>
    <w:rsid w:val="00567B07"/>
    <w:rsid w:val="005723EF"/>
    <w:rsid w:val="00576F6A"/>
    <w:rsid w:val="00577222"/>
    <w:rsid w:val="0057750F"/>
    <w:rsid w:val="00581A6E"/>
    <w:rsid w:val="0058201E"/>
    <w:rsid w:val="0059014F"/>
    <w:rsid w:val="00590369"/>
    <w:rsid w:val="0059726A"/>
    <w:rsid w:val="005A3200"/>
    <w:rsid w:val="005A544F"/>
    <w:rsid w:val="005A56AB"/>
    <w:rsid w:val="005A5FC4"/>
    <w:rsid w:val="005B22B7"/>
    <w:rsid w:val="005B3ED2"/>
    <w:rsid w:val="005B537E"/>
    <w:rsid w:val="005B64DA"/>
    <w:rsid w:val="005C4F48"/>
    <w:rsid w:val="005C7B04"/>
    <w:rsid w:val="005D15A3"/>
    <w:rsid w:val="005D3036"/>
    <w:rsid w:val="005D6286"/>
    <w:rsid w:val="005E2DAD"/>
    <w:rsid w:val="005E5573"/>
    <w:rsid w:val="005E710F"/>
    <w:rsid w:val="005F3809"/>
    <w:rsid w:val="005F5105"/>
    <w:rsid w:val="005F5AE0"/>
    <w:rsid w:val="0060082D"/>
    <w:rsid w:val="00603E66"/>
    <w:rsid w:val="00606B5A"/>
    <w:rsid w:val="00607972"/>
    <w:rsid w:val="006132E7"/>
    <w:rsid w:val="006135A8"/>
    <w:rsid w:val="0061385A"/>
    <w:rsid w:val="006140D8"/>
    <w:rsid w:val="006161A1"/>
    <w:rsid w:val="00616A56"/>
    <w:rsid w:val="00620709"/>
    <w:rsid w:val="00622F2D"/>
    <w:rsid w:val="006233D8"/>
    <w:rsid w:val="0062400C"/>
    <w:rsid w:val="006241A3"/>
    <w:rsid w:val="00625A87"/>
    <w:rsid w:val="006262F7"/>
    <w:rsid w:val="00630A47"/>
    <w:rsid w:val="00630B1B"/>
    <w:rsid w:val="00633B1E"/>
    <w:rsid w:val="0063562D"/>
    <w:rsid w:val="00640FB7"/>
    <w:rsid w:val="006411A1"/>
    <w:rsid w:val="006419C9"/>
    <w:rsid w:val="00645919"/>
    <w:rsid w:val="006504C0"/>
    <w:rsid w:val="00651F6E"/>
    <w:rsid w:val="00652507"/>
    <w:rsid w:val="006537B4"/>
    <w:rsid w:val="0065692C"/>
    <w:rsid w:val="006572E7"/>
    <w:rsid w:val="0066588E"/>
    <w:rsid w:val="00677984"/>
    <w:rsid w:val="0068372A"/>
    <w:rsid w:val="00684E73"/>
    <w:rsid w:val="006900AC"/>
    <w:rsid w:val="0069196A"/>
    <w:rsid w:val="006920FF"/>
    <w:rsid w:val="0069294E"/>
    <w:rsid w:val="00693C60"/>
    <w:rsid w:val="006949BF"/>
    <w:rsid w:val="006A0DE6"/>
    <w:rsid w:val="006A3316"/>
    <w:rsid w:val="006C21F6"/>
    <w:rsid w:val="006C4CDD"/>
    <w:rsid w:val="006C5613"/>
    <w:rsid w:val="006C578D"/>
    <w:rsid w:val="006C6DD5"/>
    <w:rsid w:val="006C7F3D"/>
    <w:rsid w:val="006D1881"/>
    <w:rsid w:val="006D3CFA"/>
    <w:rsid w:val="006D6C7D"/>
    <w:rsid w:val="006E01A1"/>
    <w:rsid w:val="006E0D40"/>
    <w:rsid w:val="006E5F6D"/>
    <w:rsid w:val="006F0C6A"/>
    <w:rsid w:val="006F1082"/>
    <w:rsid w:val="006F1D8A"/>
    <w:rsid w:val="006F65D4"/>
    <w:rsid w:val="00701E6C"/>
    <w:rsid w:val="007031CC"/>
    <w:rsid w:val="00704D79"/>
    <w:rsid w:val="00706521"/>
    <w:rsid w:val="00706F16"/>
    <w:rsid w:val="00711409"/>
    <w:rsid w:val="007176B6"/>
    <w:rsid w:val="0072133C"/>
    <w:rsid w:val="007218ED"/>
    <w:rsid w:val="00726FF2"/>
    <w:rsid w:val="00727909"/>
    <w:rsid w:val="007340A3"/>
    <w:rsid w:val="007367DB"/>
    <w:rsid w:val="00743DD1"/>
    <w:rsid w:val="00750509"/>
    <w:rsid w:val="00754698"/>
    <w:rsid w:val="00755B26"/>
    <w:rsid w:val="00757A51"/>
    <w:rsid w:val="00766BE3"/>
    <w:rsid w:val="00766BED"/>
    <w:rsid w:val="00771435"/>
    <w:rsid w:val="007717EF"/>
    <w:rsid w:val="0077276F"/>
    <w:rsid w:val="00772DBC"/>
    <w:rsid w:val="0077500F"/>
    <w:rsid w:val="00775BB0"/>
    <w:rsid w:val="00780390"/>
    <w:rsid w:val="00784DD9"/>
    <w:rsid w:val="00784FBF"/>
    <w:rsid w:val="00786FC0"/>
    <w:rsid w:val="00787773"/>
    <w:rsid w:val="00790200"/>
    <w:rsid w:val="00791AEC"/>
    <w:rsid w:val="00791CE9"/>
    <w:rsid w:val="0079462C"/>
    <w:rsid w:val="007948F6"/>
    <w:rsid w:val="007953CF"/>
    <w:rsid w:val="0079704C"/>
    <w:rsid w:val="007A0F13"/>
    <w:rsid w:val="007A292C"/>
    <w:rsid w:val="007B053F"/>
    <w:rsid w:val="007B08D9"/>
    <w:rsid w:val="007B27F0"/>
    <w:rsid w:val="007B40D8"/>
    <w:rsid w:val="007B4777"/>
    <w:rsid w:val="007B5D65"/>
    <w:rsid w:val="007B6A2A"/>
    <w:rsid w:val="007B72C8"/>
    <w:rsid w:val="007C11BA"/>
    <w:rsid w:val="007C133A"/>
    <w:rsid w:val="007C1AE9"/>
    <w:rsid w:val="007C2D4F"/>
    <w:rsid w:val="007C36BD"/>
    <w:rsid w:val="007D1027"/>
    <w:rsid w:val="007D33F6"/>
    <w:rsid w:val="007D3B23"/>
    <w:rsid w:val="007D54A2"/>
    <w:rsid w:val="007D668D"/>
    <w:rsid w:val="007D7EAE"/>
    <w:rsid w:val="007E0EB9"/>
    <w:rsid w:val="007E2DAA"/>
    <w:rsid w:val="007E7AD9"/>
    <w:rsid w:val="007F1822"/>
    <w:rsid w:val="007F58C1"/>
    <w:rsid w:val="0080041D"/>
    <w:rsid w:val="00800BA0"/>
    <w:rsid w:val="008018DA"/>
    <w:rsid w:val="00801B7F"/>
    <w:rsid w:val="00804A96"/>
    <w:rsid w:val="00805AF6"/>
    <w:rsid w:val="00810329"/>
    <w:rsid w:val="00811360"/>
    <w:rsid w:val="008170BD"/>
    <w:rsid w:val="00825C65"/>
    <w:rsid w:val="00825E40"/>
    <w:rsid w:val="008270A0"/>
    <w:rsid w:val="00831864"/>
    <w:rsid w:val="0083643F"/>
    <w:rsid w:val="00837213"/>
    <w:rsid w:val="00845AB4"/>
    <w:rsid w:val="00845F52"/>
    <w:rsid w:val="00851760"/>
    <w:rsid w:val="00851F19"/>
    <w:rsid w:val="00853CAA"/>
    <w:rsid w:val="00854C38"/>
    <w:rsid w:val="00860E6D"/>
    <w:rsid w:val="00864BAC"/>
    <w:rsid w:val="00866203"/>
    <w:rsid w:val="00867E58"/>
    <w:rsid w:val="00872AFB"/>
    <w:rsid w:val="008733C5"/>
    <w:rsid w:val="00875020"/>
    <w:rsid w:val="0087563F"/>
    <w:rsid w:val="0087607A"/>
    <w:rsid w:val="00882350"/>
    <w:rsid w:val="00882C17"/>
    <w:rsid w:val="008837A0"/>
    <w:rsid w:val="00884F42"/>
    <w:rsid w:val="00885283"/>
    <w:rsid w:val="00890B50"/>
    <w:rsid w:val="00890F21"/>
    <w:rsid w:val="008919D3"/>
    <w:rsid w:val="00894DAC"/>
    <w:rsid w:val="00895D27"/>
    <w:rsid w:val="008A16C8"/>
    <w:rsid w:val="008A2EDB"/>
    <w:rsid w:val="008A62CE"/>
    <w:rsid w:val="008A71E2"/>
    <w:rsid w:val="008B02E4"/>
    <w:rsid w:val="008B04F0"/>
    <w:rsid w:val="008B143F"/>
    <w:rsid w:val="008B3EF8"/>
    <w:rsid w:val="008C09A8"/>
    <w:rsid w:val="008C4552"/>
    <w:rsid w:val="008C4A6D"/>
    <w:rsid w:val="008C69FA"/>
    <w:rsid w:val="008C7B9B"/>
    <w:rsid w:val="008D1201"/>
    <w:rsid w:val="008D151D"/>
    <w:rsid w:val="008D3A94"/>
    <w:rsid w:val="008D5B5E"/>
    <w:rsid w:val="008D799B"/>
    <w:rsid w:val="008E122A"/>
    <w:rsid w:val="008F175E"/>
    <w:rsid w:val="008F2B89"/>
    <w:rsid w:val="008F6F30"/>
    <w:rsid w:val="009056DB"/>
    <w:rsid w:val="0091059F"/>
    <w:rsid w:val="009108A3"/>
    <w:rsid w:val="00912A84"/>
    <w:rsid w:val="00930211"/>
    <w:rsid w:val="00930DA2"/>
    <w:rsid w:val="00933691"/>
    <w:rsid w:val="0093459A"/>
    <w:rsid w:val="0093542E"/>
    <w:rsid w:val="009359AC"/>
    <w:rsid w:val="0095390D"/>
    <w:rsid w:val="00953A58"/>
    <w:rsid w:val="009615A9"/>
    <w:rsid w:val="00974D70"/>
    <w:rsid w:val="009754CA"/>
    <w:rsid w:val="0097769B"/>
    <w:rsid w:val="009820E0"/>
    <w:rsid w:val="00992F56"/>
    <w:rsid w:val="00995BD2"/>
    <w:rsid w:val="009A2976"/>
    <w:rsid w:val="009A7611"/>
    <w:rsid w:val="009B082B"/>
    <w:rsid w:val="009B1418"/>
    <w:rsid w:val="009B5A5F"/>
    <w:rsid w:val="009C2275"/>
    <w:rsid w:val="009D6CC3"/>
    <w:rsid w:val="009E0E5F"/>
    <w:rsid w:val="009E594D"/>
    <w:rsid w:val="009F04D2"/>
    <w:rsid w:val="009F2D6F"/>
    <w:rsid w:val="009F5B3A"/>
    <w:rsid w:val="009F68EA"/>
    <w:rsid w:val="00A01A9E"/>
    <w:rsid w:val="00A02623"/>
    <w:rsid w:val="00A06E04"/>
    <w:rsid w:val="00A1118C"/>
    <w:rsid w:val="00A12778"/>
    <w:rsid w:val="00A12A53"/>
    <w:rsid w:val="00A1414B"/>
    <w:rsid w:val="00A1536B"/>
    <w:rsid w:val="00A17C8F"/>
    <w:rsid w:val="00A218E0"/>
    <w:rsid w:val="00A236BD"/>
    <w:rsid w:val="00A3046C"/>
    <w:rsid w:val="00A32603"/>
    <w:rsid w:val="00A350BC"/>
    <w:rsid w:val="00A40003"/>
    <w:rsid w:val="00A44934"/>
    <w:rsid w:val="00A456BA"/>
    <w:rsid w:val="00A5389E"/>
    <w:rsid w:val="00A54BA9"/>
    <w:rsid w:val="00A57829"/>
    <w:rsid w:val="00A60712"/>
    <w:rsid w:val="00A642E8"/>
    <w:rsid w:val="00A65EDC"/>
    <w:rsid w:val="00A73E09"/>
    <w:rsid w:val="00A73FC4"/>
    <w:rsid w:val="00A755B1"/>
    <w:rsid w:val="00A81EC7"/>
    <w:rsid w:val="00A81ED0"/>
    <w:rsid w:val="00A840E6"/>
    <w:rsid w:val="00A9365C"/>
    <w:rsid w:val="00A936C6"/>
    <w:rsid w:val="00A93D4B"/>
    <w:rsid w:val="00A975E0"/>
    <w:rsid w:val="00AA6655"/>
    <w:rsid w:val="00AA68E1"/>
    <w:rsid w:val="00AA6F68"/>
    <w:rsid w:val="00AB3F28"/>
    <w:rsid w:val="00AB526D"/>
    <w:rsid w:val="00AB7F67"/>
    <w:rsid w:val="00AC054F"/>
    <w:rsid w:val="00AC2E1B"/>
    <w:rsid w:val="00AD0B55"/>
    <w:rsid w:val="00AD27F7"/>
    <w:rsid w:val="00AD2B35"/>
    <w:rsid w:val="00AD5097"/>
    <w:rsid w:val="00AE6A0B"/>
    <w:rsid w:val="00AF6256"/>
    <w:rsid w:val="00AF7C79"/>
    <w:rsid w:val="00B02508"/>
    <w:rsid w:val="00B0738E"/>
    <w:rsid w:val="00B07587"/>
    <w:rsid w:val="00B15712"/>
    <w:rsid w:val="00B15723"/>
    <w:rsid w:val="00B17401"/>
    <w:rsid w:val="00B214FE"/>
    <w:rsid w:val="00B21514"/>
    <w:rsid w:val="00B2361D"/>
    <w:rsid w:val="00B23B81"/>
    <w:rsid w:val="00B31DC8"/>
    <w:rsid w:val="00B31FA6"/>
    <w:rsid w:val="00B32085"/>
    <w:rsid w:val="00B36379"/>
    <w:rsid w:val="00B36B07"/>
    <w:rsid w:val="00B41724"/>
    <w:rsid w:val="00B4299B"/>
    <w:rsid w:val="00B43B50"/>
    <w:rsid w:val="00B43BD6"/>
    <w:rsid w:val="00B4696D"/>
    <w:rsid w:val="00B46FB2"/>
    <w:rsid w:val="00B47289"/>
    <w:rsid w:val="00B51237"/>
    <w:rsid w:val="00B53F23"/>
    <w:rsid w:val="00B541FD"/>
    <w:rsid w:val="00B54E21"/>
    <w:rsid w:val="00B57074"/>
    <w:rsid w:val="00B57F96"/>
    <w:rsid w:val="00B602B3"/>
    <w:rsid w:val="00B80074"/>
    <w:rsid w:val="00B82B6C"/>
    <w:rsid w:val="00B91112"/>
    <w:rsid w:val="00B942DC"/>
    <w:rsid w:val="00B97DAC"/>
    <w:rsid w:val="00BA0A35"/>
    <w:rsid w:val="00BA1BC0"/>
    <w:rsid w:val="00BA5788"/>
    <w:rsid w:val="00BB0B5E"/>
    <w:rsid w:val="00BB3709"/>
    <w:rsid w:val="00BB4B45"/>
    <w:rsid w:val="00BB7C13"/>
    <w:rsid w:val="00BC0D89"/>
    <w:rsid w:val="00BC186C"/>
    <w:rsid w:val="00BC31DA"/>
    <w:rsid w:val="00BC6848"/>
    <w:rsid w:val="00BD1F4D"/>
    <w:rsid w:val="00BD2FD3"/>
    <w:rsid w:val="00BD7A72"/>
    <w:rsid w:val="00BE1B47"/>
    <w:rsid w:val="00BE2198"/>
    <w:rsid w:val="00BE4203"/>
    <w:rsid w:val="00BE45C8"/>
    <w:rsid w:val="00BE4CD0"/>
    <w:rsid w:val="00BE5873"/>
    <w:rsid w:val="00BE6FA4"/>
    <w:rsid w:val="00BE7DAA"/>
    <w:rsid w:val="00BF1AF2"/>
    <w:rsid w:val="00BF33AE"/>
    <w:rsid w:val="00BF5449"/>
    <w:rsid w:val="00BF6503"/>
    <w:rsid w:val="00BF67B8"/>
    <w:rsid w:val="00C013DF"/>
    <w:rsid w:val="00C021AA"/>
    <w:rsid w:val="00C048D9"/>
    <w:rsid w:val="00C06DDD"/>
    <w:rsid w:val="00C07CAA"/>
    <w:rsid w:val="00C103BF"/>
    <w:rsid w:val="00C11E50"/>
    <w:rsid w:val="00C128CE"/>
    <w:rsid w:val="00C15EC1"/>
    <w:rsid w:val="00C22491"/>
    <w:rsid w:val="00C255AA"/>
    <w:rsid w:val="00C265C9"/>
    <w:rsid w:val="00C266D1"/>
    <w:rsid w:val="00C3034C"/>
    <w:rsid w:val="00C32E77"/>
    <w:rsid w:val="00C33D49"/>
    <w:rsid w:val="00C35A1E"/>
    <w:rsid w:val="00C36A0F"/>
    <w:rsid w:val="00C36BC1"/>
    <w:rsid w:val="00C42D4D"/>
    <w:rsid w:val="00C433C0"/>
    <w:rsid w:val="00C45D6A"/>
    <w:rsid w:val="00C45FD7"/>
    <w:rsid w:val="00C46D86"/>
    <w:rsid w:val="00C52F73"/>
    <w:rsid w:val="00C53034"/>
    <w:rsid w:val="00C60C20"/>
    <w:rsid w:val="00C623DF"/>
    <w:rsid w:val="00C62944"/>
    <w:rsid w:val="00C62B50"/>
    <w:rsid w:val="00C6463C"/>
    <w:rsid w:val="00C64882"/>
    <w:rsid w:val="00C64AAF"/>
    <w:rsid w:val="00C65E20"/>
    <w:rsid w:val="00C7231E"/>
    <w:rsid w:val="00C72534"/>
    <w:rsid w:val="00C74AC9"/>
    <w:rsid w:val="00C75908"/>
    <w:rsid w:val="00C82D8B"/>
    <w:rsid w:val="00C849DD"/>
    <w:rsid w:val="00C86F1F"/>
    <w:rsid w:val="00C876E3"/>
    <w:rsid w:val="00C905C2"/>
    <w:rsid w:val="00C934FF"/>
    <w:rsid w:val="00C93C15"/>
    <w:rsid w:val="00C93D34"/>
    <w:rsid w:val="00CA0799"/>
    <w:rsid w:val="00CA08AE"/>
    <w:rsid w:val="00CA1F7A"/>
    <w:rsid w:val="00CA28E4"/>
    <w:rsid w:val="00CA507C"/>
    <w:rsid w:val="00CA5BD0"/>
    <w:rsid w:val="00CB1F5F"/>
    <w:rsid w:val="00CB2EFD"/>
    <w:rsid w:val="00CB358A"/>
    <w:rsid w:val="00CB5649"/>
    <w:rsid w:val="00CD05CF"/>
    <w:rsid w:val="00CD0B53"/>
    <w:rsid w:val="00CD1A90"/>
    <w:rsid w:val="00CD2349"/>
    <w:rsid w:val="00CD3A24"/>
    <w:rsid w:val="00CD6DE6"/>
    <w:rsid w:val="00CD743C"/>
    <w:rsid w:val="00CE0BBA"/>
    <w:rsid w:val="00CE5466"/>
    <w:rsid w:val="00CE7C7F"/>
    <w:rsid w:val="00CF06BE"/>
    <w:rsid w:val="00CF2453"/>
    <w:rsid w:val="00CF2F23"/>
    <w:rsid w:val="00D008BA"/>
    <w:rsid w:val="00D02798"/>
    <w:rsid w:val="00D031B7"/>
    <w:rsid w:val="00D06698"/>
    <w:rsid w:val="00D07EBE"/>
    <w:rsid w:val="00D1097B"/>
    <w:rsid w:val="00D10F3B"/>
    <w:rsid w:val="00D12F65"/>
    <w:rsid w:val="00D1706F"/>
    <w:rsid w:val="00D17F37"/>
    <w:rsid w:val="00D20822"/>
    <w:rsid w:val="00D32773"/>
    <w:rsid w:val="00D352DF"/>
    <w:rsid w:val="00D45CFA"/>
    <w:rsid w:val="00D46BD9"/>
    <w:rsid w:val="00D52468"/>
    <w:rsid w:val="00D53739"/>
    <w:rsid w:val="00D571D7"/>
    <w:rsid w:val="00D57AE5"/>
    <w:rsid w:val="00D626F0"/>
    <w:rsid w:val="00D70E31"/>
    <w:rsid w:val="00D72367"/>
    <w:rsid w:val="00D7262E"/>
    <w:rsid w:val="00D731F2"/>
    <w:rsid w:val="00D77FE5"/>
    <w:rsid w:val="00D81F54"/>
    <w:rsid w:val="00D83D26"/>
    <w:rsid w:val="00D907CE"/>
    <w:rsid w:val="00D91328"/>
    <w:rsid w:val="00D93378"/>
    <w:rsid w:val="00D96883"/>
    <w:rsid w:val="00D972A3"/>
    <w:rsid w:val="00DA209A"/>
    <w:rsid w:val="00DA2202"/>
    <w:rsid w:val="00DA64D9"/>
    <w:rsid w:val="00DB0C8A"/>
    <w:rsid w:val="00DB1E07"/>
    <w:rsid w:val="00DB3715"/>
    <w:rsid w:val="00DB379E"/>
    <w:rsid w:val="00DB3E3B"/>
    <w:rsid w:val="00DB6D89"/>
    <w:rsid w:val="00DC3AFC"/>
    <w:rsid w:val="00DD2134"/>
    <w:rsid w:val="00DE1171"/>
    <w:rsid w:val="00DE5888"/>
    <w:rsid w:val="00DE6C6E"/>
    <w:rsid w:val="00DF08D5"/>
    <w:rsid w:val="00DF7626"/>
    <w:rsid w:val="00E032ED"/>
    <w:rsid w:val="00E04438"/>
    <w:rsid w:val="00E044EE"/>
    <w:rsid w:val="00E04E07"/>
    <w:rsid w:val="00E15D82"/>
    <w:rsid w:val="00E17606"/>
    <w:rsid w:val="00E17A97"/>
    <w:rsid w:val="00E20DDF"/>
    <w:rsid w:val="00E328E9"/>
    <w:rsid w:val="00E35B3A"/>
    <w:rsid w:val="00E37545"/>
    <w:rsid w:val="00E40997"/>
    <w:rsid w:val="00E41A20"/>
    <w:rsid w:val="00E41A3D"/>
    <w:rsid w:val="00E41B32"/>
    <w:rsid w:val="00E42CA8"/>
    <w:rsid w:val="00E54BFE"/>
    <w:rsid w:val="00E6212C"/>
    <w:rsid w:val="00E630AF"/>
    <w:rsid w:val="00E630D4"/>
    <w:rsid w:val="00E63195"/>
    <w:rsid w:val="00E651CB"/>
    <w:rsid w:val="00E66052"/>
    <w:rsid w:val="00E71450"/>
    <w:rsid w:val="00E7173D"/>
    <w:rsid w:val="00E7313D"/>
    <w:rsid w:val="00E731D9"/>
    <w:rsid w:val="00E758FE"/>
    <w:rsid w:val="00E759B3"/>
    <w:rsid w:val="00E807AE"/>
    <w:rsid w:val="00E80E7A"/>
    <w:rsid w:val="00E834C2"/>
    <w:rsid w:val="00E84AC9"/>
    <w:rsid w:val="00E85553"/>
    <w:rsid w:val="00E8766A"/>
    <w:rsid w:val="00E90C4D"/>
    <w:rsid w:val="00E91D99"/>
    <w:rsid w:val="00E92745"/>
    <w:rsid w:val="00E943C4"/>
    <w:rsid w:val="00E96BA3"/>
    <w:rsid w:val="00EA4116"/>
    <w:rsid w:val="00EB1007"/>
    <w:rsid w:val="00EB2282"/>
    <w:rsid w:val="00EB7FCF"/>
    <w:rsid w:val="00EC5469"/>
    <w:rsid w:val="00EC6399"/>
    <w:rsid w:val="00ED309F"/>
    <w:rsid w:val="00ED50C3"/>
    <w:rsid w:val="00ED71D6"/>
    <w:rsid w:val="00EE06DF"/>
    <w:rsid w:val="00EE16EC"/>
    <w:rsid w:val="00EE3C9C"/>
    <w:rsid w:val="00EE4AC0"/>
    <w:rsid w:val="00EF227A"/>
    <w:rsid w:val="00EF64F9"/>
    <w:rsid w:val="00F01FA6"/>
    <w:rsid w:val="00F03CF5"/>
    <w:rsid w:val="00F040B7"/>
    <w:rsid w:val="00F04DF8"/>
    <w:rsid w:val="00F10705"/>
    <w:rsid w:val="00F13E17"/>
    <w:rsid w:val="00F173CA"/>
    <w:rsid w:val="00F20A34"/>
    <w:rsid w:val="00F2222C"/>
    <w:rsid w:val="00F23D37"/>
    <w:rsid w:val="00F245B2"/>
    <w:rsid w:val="00F24DC5"/>
    <w:rsid w:val="00F26D26"/>
    <w:rsid w:val="00F275A6"/>
    <w:rsid w:val="00F30AB7"/>
    <w:rsid w:val="00F33CFB"/>
    <w:rsid w:val="00F41973"/>
    <w:rsid w:val="00F42AD3"/>
    <w:rsid w:val="00F440D6"/>
    <w:rsid w:val="00F503E7"/>
    <w:rsid w:val="00F5060C"/>
    <w:rsid w:val="00F512BF"/>
    <w:rsid w:val="00F51C23"/>
    <w:rsid w:val="00F53A3F"/>
    <w:rsid w:val="00F57586"/>
    <w:rsid w:val="00F6474F"/>
    <w:rsid w:val="00F70DA4"/>
    <w:rsid w:val="00F71EF8"/>
    <w:rsid w:val="00F7276E"/>
    <w:rsid w:val="00F728B5"/>
    <w:rsid w:val="00F76409"/>
    <w:rsid w:val="00F834DC"/>
    <w:rsid w:val="00F83EFB"/>
    <w:rsid w:val="00F84C05"/>
    <w:rsid w:val="00F911F0"/>
    <w:rsid w:val="00F9131C"/>
    <w:rsid w:val="00F94101"/>
    <w:rsid w:val="00FA5A47"/>
    <w:rsid w:val="00FA7E7A"/>
    <w:rsid w:val="00FB3F36"/>
    <w:rsid w:val="00FB5322"/>
    <w:rsid w:val="00FB5944"/>
    <w:rsid w:val="00FB6AB8"/>
    <w:rsid w:val="00FB6BD0"/>
    <w:rsid w:val="00FC55B7"/>
    <w:rsid w:val="00FD0016"/>
    <w:rsid w:val="00FD0058"/>
    <w:rsid w:val="00FD0666"/>
    <w:rsid w:val="00FD13DF"/>
    <w:rsid w:val="00FD78C4"/>
    <w:rsid w:val="00FE410A"/>
    <w:rsid w:val="00FE428F"/>
    <w:rsid w:val="00FF1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06602007"/>
  <w15:docId w15:val="{A7A527EB-5919-4A52-91A8-14F3E07F9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530589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berschrift1">
    <w:name w:val="heading 1"/>
    <w:basedOn w:val="Standard"/>
    <w:next w:val="Standard"/>
    <w:qFormat/>
    <w:rsid w:val="004D6E1F"/>
    <w:pPr>
      <w:keepNext/>
      <w:spacing w:before="240" w:after="60"/>
      <w:outlineLvl w:val="0"/>
    </w:pPr>
    <w:rPr>
      <w:rFonts w:ascii="DIN-Bold" w:hAnsi="DIN-Bold" w:cs="Arial"/>
      <w:bCs/>
      <w:kern w:val="32"/>
      <w:sz w:val="24"/>
      <w:szCs w:val="32"/>
    </w:rPr>
  </w:style>
  <w:style w:type="paragraph" w:styleId="berschrift2">
    <w:name w:val="heading 2"/>
    <w:basedOn w:val="Standard"/>
    <w:next w:val="Standard"/>
    <w:qFormat/>
    <w:rsid w:val="004D6E1F"/>
    <w:pPr>
      <w:keepNext/>
      <w:spacing w:before="240" w:after="60"/>
      <w:outlineLvl w:val="1"/>
    </w:pPr>
    <w:rPr>
      <w:rFonts w:ascii="DIN-Medium" w:hAnsi="DIN-Medium" w:cs="Arial"/>
      <w:bCs/>
      <w:iCs/>
      <w:szCs w:val="28"/>
    </w:rPr>
  </w:style>
  <w:style w:type="paragraph" w:styleId="berschrift3">
    <w:name w:val="heading 3"/>
    <w:basedOn w:val="Standard"/>
    <w:next w:val="Standard"/>
    <w:qFormat/>
    <w:rsid w:val="004D6E1F"/>
    <w:pPr>
      <w:keepNext/>
      <w:spacing w:before="240" w:after="60"/>
      <w:outlineLvl w:val="2"/>
    </w:pPr>
    <w:rPr>
      <w:rFonts w:ascii="DIN-Medium" w:hAnsi="DIN-Medium" w:cs="Arial"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ALSHLRFusszeile">
    <w:name w:val="SAL / SHLR Fusszeile"/>
    <w:basedOn w:val="Standard"/>
    <w:rsid w:val="004D6E1F"/>
    <w:rPr>
      <w:color w:val="FF0000"/>
      <w:spacing w:val="12"/>
      <w:sz w:val="15"/>
    </w:rPr>
  </w:style>
  <w:style w:type="paragraph" w:styleId="Kopfzeile">
    <w:name w:val="header"/>
    <w:basedOn w:val="Standard"/>
    <w:rsid w:val="004D6E1F"/>
    <w:pPr>
      <w:tabs>
        <w:tab w:val="center" w:pos="4536"/>
        <w:tab w:val="right" w:pos="9072"/>
      </w:tabs>
    </w:pPr>
  </w:style>
  <w:style w:type="paragraph" w:customStyle="1" w:styleId="Seitennummerierung">
    <w:name w:val="Seitennummerierung"/>
    <w:basedOn w:val="Standard"/>
    <w:next w:val="Standard"/>
    <w:autoRedefine/>
    <w:rsid w:val="00750509"/>
    <w:pPr>
      <w:tabs>
        <w:tab w:val="right" w:pos="9072"/>
      </w:tabs>
      <w:spacing w:before="1200"/>
      <w:jc w:val="right"/>
    </w:pPr>
    <w:rPr>
      <w:rFonts w:ascii="DIN-Medium" w:hAnsi="DIN-Medium"/>
      <w:sz w:val="18"/>
      <w:szCs w:val="18"/>
      <w:lang w:eastAsia="de-DE"/>
    </w:rPr>
  </w:style>
  <w:style w:type="paragraph" w:customStyle="1" w:styleId="AdresstextFusszeile">
    <w:name w:val="Adresstext Fusszeile"/>
    <w:basedOn w:val="Standard"/>
    <w:rsid w:val="004D6E1F"/>
    <w:rPr>
      <w:color w:val="999999"/>
      <w:spacing w:val="12"/>
      <w:sz w:val="15"/>
    </w:rPr>
  </w:style>
  <w:style w:type="paragraph" w:styleId="Fuzeile">
    <w:name w:val="footer"/>
    <w:basedOn w:val="Standard"/>
    <w:rsid w:val="004D6E1F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rsid w:val="00B57F9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B57F96"/>
    <w:rPr>
      <w:rFonts w:ascii="Tahoma" w:hAnsi="Tahoma" w:cs="Tahoma"/>
      <w:sz w:val="16"/>
      <w:szCs w:val="16"/>
    </w:rPr>
  </w:style>
  <w:style w:type="paragraph" w:styleId="StandardWeb">
    <w:name w:val="Normal (Web)"/>
    <w:basedOn w:val="Standard"/>
    <w:uiPriority w:val="99"/>
    <w:semiHidden/>
    <w:unhideWhenUsed/>
    <w:rsid w:val="00DA2202"/>
    <w:pPr>
      <w:spacing w:before="100" w:beforeAutospacing="1" w:after="100" w:afterAutospacing="1"/>
    </w:pPr>
    <w:rPr>
      <w:rFonts w:ascii="Times New Roman" w:eastAsiaTheme="minorEastAsia" w:hAnsi="Times New Roman"/>
      <w:sz w:val="24"/>
    </w:rPr>
  </w:style>
  <w:style w:type="paragraph" w:styleId="Listenabsatz">
    <w:name w:val="List Paragraph"/>
    <w:basedOn w:val="Standard"/>
    <w:uiPriority w:val="34"/>
    <w:qFormat/>
    <w:rsid w:val="00383B61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B2361D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semiHidden/>
    <w:unhideWhenUsed/>
    <w:rsid w:val="00E41B32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E41B32"/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E41B32"/>
    <w:rPr>
      <w:rFonts w:ascii="DIN-Regular" w:hAnsi="DIN-Regular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E41B3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E41B32"/>
    <w:rPr>
      <w:rFonts w:ascii="DIN-Regular" w:hAnsi="DIN-Regular"/>
      <w:b/>
      <w:bCs/>
    </w:rPr>
  </w:style>
  <w:style w:type="table" w:styleId="Tabellenraster">
    <w:name w:val="Table Grid"/>
    <w:basedOn w:val="NormaleTabelle"/>
    <w:rsid w:val="00F512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E6039"/>
    <w:pPr>
      <w:autoSpaceDE w:val="0"/>
      <w:autoSpaceDN w:val="0"/>
      <w:adjustRightInd w:val="0"/>
    </w:pPr>
    <w:rPr>
      <w:rFonts w:ascii="Univers LT 55" w:eastAsia="Times" w:hAnsi="Univers LT 55" w:cs="Univers LT 55"/>
      <w:color w:val="000000"/>
      <w:sz w:val="24"/>
      <w:szCs w:val="24"/>
    </w:rPr>
  </w:style>
  <w:style w:type="paragraph" w:styleId="Textkrper">
    <w:name w:val="Body Text"/>
    <w:basedOn w:val="Standard"/>
    <w:link w:val="TextkrperZchn"/>
    <w:rsid w:val="004E6039"/>
    <w:pPr>
      <w:tabs>
        <w:tab w:val="left" w:pos="2268"/>
        <w:tab w:val="left" w:pos="4536"/>
        <w:tab w:val="left" w:pos="6804"/>
      </w:tabs>
      <w:spacing w:after="0" w:line="280" w:lineRule="exact"/>
    </w:pPr>
    <w:rPr>
      <w:rFonts w:ascii="Helvetica" w:eastAsia="Times New Roman" w:hAnsi="Helvetica" w:cs="Times New Roman"/>
      <w:sz w:val="20"/>
      <w:szCs w:val="20"/>
      <w:lang w:eastAsia="de-DE"/>
    </w:rPr>
  </w:style>
  <w:style w:type="character" w:customStyle="1" w:styleId="TextkrperZchn">
    <w:name w:val="Textkörper Zchn"/>
    <w:basedOn w:val="Absatz-Standardschriftart"/>
    <w:link w:val="Textkrper"/>
    <w:rsid w:val="004E6039"/>
    <w:rPr>
      <w:rFonts w:ascii="Helvetica" w:hAnsi="Helvetica"/>
      <w:lang w:eastAsia="de-DE"/>
    </w:rPr>
  </w:style>
  <w:style w:type="paragraph" w:customStyle="1" w:styleId="TextzumAusfllen">
    <w:name w:val="Text zum Ausfüllen"/>
    <w:basedOn w:val="Textkrper"/>
    <w:rsid w:val="004E6039"/>
    <w:pPr>
      <w:spacing w:line="464" w:lineRule="exact"/>
    </w:pPr>
  </w:style>
  <w:style w:type="character" w:styleId="Platzhaltertext">
    <w:name w:val="Placeholder Text"/>
    <w:basedOn w:val="Absatz-Standardschriftart"/>
    <w:uiPriority w:val="99"/>
    <w:semiHidden/>
    <w:rsid w:val="004B372B"/>
    <w:rPr>
      <w:color w:val="808080"/>
    </w:rPr>
  </w:style>
  <w:style w:type="paragraph" w:styleId="berarbeitung">
    <w:name w:val="Revision"/>
    <w:hidden/>
    <w:uiPriority w:val="99"/>
    <w:semiHidden/>
    <w:rsid w:val="00974D70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27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0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2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udienberatung.primar@phsg.ch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Vorlagen\Vorlagen%20neues%20Corporate%20Identity\Word\text_logo_shlr_rorschach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E2127045EEB4D058B480CBAE752705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F5031A4-F4E1-457F-B490-C56BB76C702B}"/>
      </w:docPartPr>
      <w:docPartBody>
        <w:p w:rsidR="000E3914" w:rsidRDefault="000E3914" w:rsidP="000E3914">
          <w:pPr>
            <w:pStyle w:val="6E2127045EEB4D058B480CBAE7527052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5ED6A385C8742878B9D555B061789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8AD8740-E28F-47B9-B020-3FE5309C2712}"/>
      </w:docPartPr>
      <w:docPartBody>
        <w:p w:rsidR="000E3914" w:rsidRDefault="000E3914" w:rsidP="000E3914">
          <w:pPr>
            <w:pStyle w:val="45ED6A385C8742878B9D555B061789C5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24C19A32AAA41E0A663425264DBFF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858C94-0EDD-43D5-A010-943E6773EBB5}"/>
      </w:docPartPr>
      <w:docPartBody>
        <w:p w:rsidR="000E3914" w:rsidRDefault="000E3914" w:rsidP="000E3914">
          <w:pPr>
            <w:pStyle w:val="024C19A32AAA41E0A663425264DBFFFE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0AA52D0FF6445068EE4632DB84B21E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536AE8-90C8-4941-92DA-4EDD89B083E4}"/>
      </w:docPartPr>
      <w:docPartBody>
        <w:p w:rsidR="000E3914" w:rsidRDefault="000E3914" w:rsidP="000E3914">
          <w:pPr>
            <w:pStyle w:val="40AA52D0FF6445068EE4632DB84B21E1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03E98CCFDFB4EC79118D0222688473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739B367-FF10-4485-AAD0-48B562410CEB}"/>
      </w:docPartPr>
      <w:docPartBody>
        <w:p w:rsidR="000E3914" w:rsidRDefault="000E3914" w:rsidP="000E3914">
          <w:pPr>
            <w:pStyle w:val="803E98CCFDFB4EC79118D0222688473A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511B4EBAFD34622AD5340857B95E54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BF4C3F8-E2DC-4139-A9CE-57070B56608A}"/>
      </w:docPartPr>
      <w:docPartBody>
        <w:p w:rsidR="000E3914" w:rsidRDefault="000E3914" w:rsidP="000E3914">
          <w:pPr>
            <w:pStyle w:val="1511B4EBAFD34622AD5340857B95E543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1BA25E5BAF646918C437EF1A8B8CF9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D09F25D-56A2-42AC-BA5E-64CD00BA4CA8}"/>
      </w:docPartPr>
      <w:docPartBody>
        <w:p w:rsidR="000E3914" w:rsidRDefault="000E3914" w:rsidP="000E3914">
          <w:pPr>
            <w:pStyle w:val="D1BA25E5BAF646918C437EF1A8B8CF96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71F8B91446A4CD0B67E9CB95257E29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8EDF48A-50BF-45CE-BE1B-0FFFFC1CA65C}"/>
      </w:docPartPr>
      <w:docPartBody>
        <w:p w:rsidR="000E3914" w:rsidRDefault="000E3914" w:rsidP="000E3914">
          <w:pPr>
            <w:pStyle w:val="F71F8B91446A4CD0B67E9CB95257E29A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3F6D18F665B4E519D0A1C8E1965C9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6871217-3D38-430C-9816-BAC849951B18}"/>
      </w:docPartPr>
      <w:docPartBody>
        <w:p w:rsidR="000E3914" w:rsidRDefault="000E3914" w:rsidP="000E3914">
          <w:pPr>
            <w:pStyle w:val="C3F6D18F665B4E519D0A1C8E1965C914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4C8FF3F935247F4A1F79D32587AE24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0F48BE-427A-41E4-9F6D-45D216977A89}"/>
      </w:docPartPr>
      <w:docPartBody>
        <w:p w:rsidR="000E3914" w:rsidRDefault="000E3914" w:rsidP="000E3914">
          <w:pPr>
            <w:pStyle w:val="F4C8FF3F935247F4A1F79D32587AE24C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00DED2BE03C47159FDF04A8A28DD0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6A2D9D-C76E-4A7E-80EF-261FCA0DD6D3}"/>
      </w:docPartPr>
      <w:docPartBody>
        <w:p w:rsidR="000E3914" w:rsidRDefault="000E3914" w:rsidP="000E3914">
          <w:pPr>
            <w:pStyle w:val="500DED2BE03C47159FDF04A8A28DD024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DD94C54E8754BE1B3B8FFD6E2DB515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C489F1-9254-464A-955C-90F7E86C258E}"/>
      </w:docPartPr>
      <w:docPartBody>
        <w:p w:rsidR="000E3914" w:rsidRDefault="000E3914" w:rsidP="000E3914">
          <w:pPr>
            <w:pStyle w:val="DDD94C54E8754BE1B3B8FFD6E2DB515E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41825D7B95D466AA5CA94E92E2EB69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19C2BAA-75B2-4465-A75F-00E1A5AF5410}"/>
      </w:docPartPr>
      <w:docPartBody>
        <w:p w:rsidR="000E3914" w:rsidRDefault="000E3914" w:rsidP="000E3914">
          <w:pPr>
            <w:pStyle w:val="741825D7B95D466AA5CA94E92E2EB69C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33C3AA7FCE746B0804B2227DBBC78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FD681E-1CB0-4190-AA4E-02C4338112D6}"/>
      </w:docPartPr>
      <w:docPartBody>
        <w:p w:rsidR="000E3914" w:rsidRDefault="000E3914" w:rsidP="000E3914">
          <w:pPr>
            <w:pStyle w:val="733C3AA7FCE746B0804B2227DBBC784E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BF9F908CFC442FA912FDF2058C8B3E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387530-9A6B-4DAB-B409-7A28D525CE68}"/>
      </w:docPartPr>
      <w:docPartBody>
        <w:p w:rsidR="000E3914" w:rsidRDefault="000E3914" w:rsidP="000E3914">
          <w:pPr>
            <w:pStyle w:val="CBF9F908CFC442FA912FDF2058C8B3E8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6092F5D49C145AC9F26EEE46B6C69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D5078A3-1A7C-46B1-8650-6DE42FB39BC6}"/>
      </w:docPartPr>
      <w:docPartBody>
        <w:p w:rsidR="000E3914" w:rsidRDefault="000E3914" w:rsidP="000E3914">
          <w:pPr>
            <w:pStyle w:val="36092F5D49C145AC9F26EEE46B6C697E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187E24A722E4D2889905EE756AE888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AFFF325-4E86-4EC8-A80B-6B60842D36E5}"/>
      </w:docPartPr>
      <w:docPartBody>
        <w:p w:rsidR="000E3914" w:rsidRDefault="000E3914" w:rsidP="000E3914">
          <w:pPr>
            <w:pStyle w:val="A187E24A722E4D2889905EE756AE8888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EA311269C0A4250BC9A5370FB00441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D1FAAF-E51D-41B0-867D-FEF27B2AB9F2}"/>
      </w:docPartPr>
      <w:docPartBody>
        <w:p w:rsidR="000E3914" w:rsidRDefault="000E3914" w:rsidP="000E3914">
          <w:pPr>
            <w:pStyle w:val="2EA311269C0A4250BC9A5370FB00441B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9C55FF83921437C90F5AEA96713658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1EF900-3AB6-4F18-9C9D-04E96B9B6AE9}"/>
      </w:docPartPr>
      <w:docPartBody>
        <w:p w:rsidR="000E3914" w:rsidRDefault="000E3914" w:rsidP="000E3914">
          <w:pPr>
            <w:pStyle w:val="F9C55FF83921437C90F5AEA967136585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67E9832E67E4EE8964382B70D3B7F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996F5A-BEB4-4336-AEA0-AA47CE38EEB7}"/>
      </w:docPartPr>
      <w:docPartBody>
        <w:p w:rsidR="000E3914" w:rsidRDefault="000E3914" w:rsidP="000E3914">
          <w:pPr>
            <w:pStyle w:val="E67E9832E67E4EE8964382B70D3B7F25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F94739B4C544B0B9DDE47D2571CE73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DD670F4-37CF-4EE8-BD31-F6AC0B4BE7C7}"/>
      </w:docPartPr>
      <w:docPartBody>
        <w:p w:rsidR="000E3914" w:rsidRDefault="000E3914" w:rsidP="000E3914">
          <w:pPr>
            <w:pStyle w:val="7F94739B4C544B0B9DDE47D2571CE73D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198F36ABB224E3E96D98B42DC06BCB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55FA222-B797-4CA4-9BE5-CDE92732808A}"/>
      </w:docPartPr>
      <w:docPartBody>
        <w:p w:rsidR="000E3914" w:rsidRDefault="000E3914" w:rsidP="000E3914">
          <w:pPr>
            <w:pStyle w:val="2198F36ABB224E3E96D98B42DC06BCBD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B60C15634B541918FAB9EB20BD8F8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D337DEA-D2DB-4E16-AC9A-2D548CEF5ED3}"/>
      </w:docPartPr>
      <w:docPartBody>
        <w:p w:rsidR="000E3914" w:rsidRDefault="000E3914" w:rsidP="000E3914">
          <w:pPr>
            <w:pStyle w:val="AB60C15634B541918FAB9EB20BD8F874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IN-Bold">
    <w:altName w:val="Corbel"/>
    <w:charset w:val="00"/>
    <w:family w:val="auto"/>
    <w:pitch w:val="variable"/>
    <w:sig w:usb0="8000002F" w:usb1="40000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-Medium">
    <w:altName w:val="Calibri"/>
    <w:charset w:val="00"/>
    <w:family w:val="auto"/>
    <w:pitch w:val="variable"/>
    <w:sig w:usb0="8000002F" w:usb1="40000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-Regular">
    <w:altName w:val="Corbel"/>
    <w:charset w:val="00"/>
    <w:family w:val="auto"/>
    <w:pitch w:val="variable"/>
    <w:sig w:usb0="8000002F" w:usb1="4000004A" w:usb2="00000000" w:usb3="00000000" w:csb0="00000001" w:csb1="00000000"/>
  </w:font>
  <w:font w:name="Univers LT 55">
    <w:altName w:val="Calibri"/>
    <w:charset w:val="00"/>
    <w:family w:val="auto"/>
    <w:pitch w:val="variable"/>
    <w:sig w:usb0="8000002F" w:usb1="4000004A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914"/>
    <w:rsid w:val="000E3914"/>
    <w:rsid w:val="00462B3C"/>
    <w:rsid w:val="00ED0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de-CH" w:eastAsia="de-CH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E3914"/>
    <w:rPr>
      <w:color w:val="808080"/>
    </w:rPr>
  </w:style>
  <w:style w:type="paragraph" w:customStyle="1" w:styleId="6E2127045EEB4D058B480CBAE7527052">
    <w:name w:val="6E2127045EEB4D058B480CBAE7527052"/>
    <w:rsid w:val="000E3914"/>
  </w:style>
  <w:style w:type="paragraph" w:customStyle="1" w:styleId="45ED6A385C8742878B9D555B061789C5">
    <w:name w:val="45ED6A385C8742878B9D555B061789C5"/>
    <w:rsid w:val="000E3914"/>
  </w:style>
  <w:style w:type="paragraph" w:customStyle="1" w:styleId="913A964B61C44960A7D521B593BC72A4">
    <w:name w:val="913A964B61C44960A7D521B593BC72A4"/>
    <w:rsid w:val="000E3914"/>
  </w:style>
  <w:style w:type="paragraph" w:customStyle="1" w:styleId="024C19A32AAA41E0A663425264DBFFFE">
    <w:name w:val="024C19A32AAA41E0A663425264DBFFFE"/>
    <w:rsid w:val="000E3914"/>
  </w:style>
  <w:style w:type="paragraph" w:customStyle="1" w:styleId="40AA52D0FF6445068EE4632DB84B21E1">
    <w:name w:val="40AA52D0FF6445068EE4632DB84B21E1"/>
    <w:rsid w:val="000E3914"/>
  </w:style>
  <w:style w:type="paragraph" w:customStyle="1" w:styleId="803E98CCFDFB4EC79118D0222688473A">
    <w:name w:val="803E98CCFDFB4EC79118D0222688473A"/>
    <w:rsid w:val="000E3914"/>
  </w:style>
  <w:style w:type="paragraph" w:customStyle="1" w:styleId="1511B4EBAFD34622AD5340857B95E543">
    <w:name w:val="1511B4EBAFD34622AD5340857B95E543"/>
    <w:rsid w:val="000E3914"/>
  </w:style>
  <w:style w:type="paragraph" w:customStyle="1" w:styleId="D1BA25E5BAF646918C437EF1A8B8CF96">
    <w:name w:val="D1BA25E5BAF646918C437EF1A8B8CF96"/>
    <w:rsid w:val="000E3914"/>
  </w:style>
  <w:style w:type="paragraph" w:customStyle="1" w:styleId="F71F8B91446A4CD0B67E9CB95257E29A">
    <w:name w:val="F71F8B91446A4CD0B67E9CB95257E29A"/>
    <w:rsid w:val="000E3914"/>
  </w:style>
  <w:style w:type="paragraph" w:customStyle="1" w:styleId="C3F6D18F665B4E519D0A1C8E1965C914">
    <w:name w:val="C3F6D18F665B4E519D0A1C8E1965C914"/>
    <w:rsid w:val="000E3914"/>
  </w:style>
  <w:style w:type="paragraph" w:customStyle="1" w:styleId="1F3045C30A3E45C79D584B733C74F80E">
    <w:name w:val="1F3045C30A3E45C79D584B733C74F80E"/>
    <w:rsid w:val="000E3914"/>
  </w:style>
  <w:style w:type="paragraph" w:customStyle="1" w:styleId="69EE37E003DC48DEA60E2999685AF260">
    <w:name w:val="69EE37E003DC48DEA60E2999685AF260"/>
    <w:rsid w:val="000E3914"/>
  </w:style>
  <w:style w:type="paragraph" w:customStyle="1" w:styleId="6DC206117E9B44A28A5B7DE4851D6B51">
    <w:name w:val="6DC206117E9B44A28A5B7DE4851D6B51"/>
    <w:rsid w:val="000E3914"/>
  </w:style>
  <w:style w:type="paragraph" w:customStyle="1" w:styleId="C9726A4384CF40BFA2FC73CEC0837CCB">
    <w:name w:val="C9726A4384CF40BFA2FC73CEC0837CCB"/>
    <w:rsid w:val="000E3914"/>
  </w:style>
  <w:style w:type="paragraph" w:customStyle="1" w:styleId="F62AB0AED1DB42E5A527304243C0E81E">
    <w:name w:val="F62AB0AED1DB42E5A527304243C0E81E"/>
    <w:rsid w:val="000E3914"/>
  </w:style>
  <w:style w:type="paragraph" w:customStyle="1" w:styleId="BF8E511E8E804311AB9B7C5DD56CF505">
    <w:name w:val="BF8E511E8E804311AB9B7C5DD56CF505"/>
    <w:rsid w:val="000E3914"/>
  </w:style>
  <w:style w:type="paragraph" w:customStyle="1" w:styleId="A7C454894523473888C59A7E67F462E2">
    <w:name w:val="A7C454894523473888C59A7E67F462E2"/>
    <w:rsid w:val="000E3914"/>
  </w:style>
  <w:style w:type="paragraph" w:customStyle="1" w:styleId="F4C8FF3F935247F4A1F79D32587AE24C">
    <w:name w:val="F4C8FF3F935247F4A1F79D32587AE24C"/>
    <w:rsid w:val="000E3914"/>
  </w:style>
  <w:style w:type="paragraph" w:customStyle="1" w:styleId="500DED2BE03C47159FDF04A8A28DD024">
    <w:name w:val="500DED2BE03C47159FDF04A8A28DD024"/>
    <w:rsid w:val="000E3914"/>
  </w:style>
  <w:style w:type="paragraph" w:customStyle="1" w:styleId="DDD94C54E8754BE1B3B8FFD6E2DB515E">
    <w:name w:val="DDD94C54E8754BE1B3B8FFD6E2DB515E"/>
    <w:rsid w:val="000E3914"/>
  </w:style>
  <w:style w:type="paragraph" w:customStyle="1" w:styleId="741825D7B95D466AA5CA94E92E2EB69C">
    <w:name w:val="741825D7B95D466AA5CA94E92E2EB69C"/>
    <w:rsid w:val="000E3914"/>
  </w:style>
  <w:style w:type="paragraph" w:customStyle="1" w:styleId="733C3AA7FCE746B0804B2227DBBC784E">
    <w:name w:val="733C3AA7FCE746B0804B2227DBBC784E"/>
    <w:rsid w:val="000E3914"/>
  </w:style>
  <w:style w:type="paragraph" w:customStyle="1" w:styleId="CBF9F908CFC442FA912FDF2058C8B3E8">
    <w:name w:val="CBF9F908CFC442FA912FDF2058C8B3E8"/>
    <w:rsid w:val="000E3914"/>
  </w:style>
  <w:style w:type="paragraph" w:customStyle="1" w:styleId="36092F5D49C145AC9F26EEE46B6C697E">
    <w:name w:val="36092F5D49C145AC9F26EEE46B6C697E"/>
    <w:rsid w:val="000E3914"/>
  </w:style>
  <w:style w:type="paragraph" w:customStyle="1" w:styleId="A187E24A722E4D2889905EE756AE8888">
    <w:name w:val="A187E24A722E4D2889905EE756AE8888"/>
    <w:rsid w:val="000E3914"/>
  </w:style>
  <w:style w:type="paragraph" w:customStyle="1" w:styleId="2EA311269C0A4250BC9A5370FB00441B">
    <w:name w:val="2EA311269C0A4250BC9A5370FB00441B"/>
    <w:rsid w:val="000E3914"/>
  </w:style>
  <w:style w:type="paragraph" w:customStyle="1" w:styleId="F9C55FF83921437C90F5AEA967136585">
    <w:name w:val="F9C55FF83921437C90F5AEA967136585"/>
    <w:rsid w:val="000E3914"/>
  </w:style>
  <w:style w:type="paragraph" w:customStyle="1" w:styleId="E67E9832E67E4EE8964382B70D3B7F25">
    <w:name w:val="E67E9832E67E4EE8964382B70D3B7F25"/>
    <w:rsid w:val="000E3914"/>
  </w:style>
  <w:style w:type="paragraph" w:customStyle="1" w:styleId="7F94739B4C544B0B9DDE47D2571CE73D">
    <w:name w:val="7F94739B4C544B0B9DDE47D2571CE73D"/>
    <w:rsid w:val="000E3914"/>
  </w:style>
  <w:style w:type="paragraph" w:customStyle="1" w:styleId="2198F36ABB224E3E96D98B42DC06BCBD">
    <w:name w:val="2198F36ABB224E3E96D98B42DC06BCBD"/>
    <w:rsid w:val="000E3914"/>
  </w:style>
  <w:style w:type="paragraph" w:customStyle="1" w:styleId="AB60C15634B541918FAB9EB20BD8F874">
    <w:name w:val="AB60C15634B541918FAB9EB20BD8F874"/>
    <w:rsid w:val="000E391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25C2CA-7CE4-41C0-A768-EA395695F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text_logo_shlr_rorschach.dotx</Template>
  <TotalTime>0</TotalTime>
  <Pages>5</Pages>
  <Words>810</Words>
  <Characters>5379</Characters>
  <Application>Microsoft Office Word</Application>
  <DocSecurity>0</DocSecurity>
  <Lines>44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Schweizer Hochschule für Logopädie Rorschach</Company>
  <LinksUpToDate>false</LinksUpToDate>
  <CharactersWithSpaces>6177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Haid Andrea SHLR</dc:creator>
  <cp:lastModifiedBy>Krüsi Isabelle PHSG</cp:lastModifiedBy>
  <cp:revision>4</cp:revision>
  <cp:lastPrinted>2024-01-15T15:45:00Z</cp:lastPrinted>
  <dcterms:created xsi:type="dcterms:W3CDTF">2024-12-12T12:38:00Z</dcterms:created>
  <dcterms:modified xsi:type="dcterms:W3CDTF">2025-02-04T07:23:00Z</dcterms:modified>
</cp:coreProperties>
</file>