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5A4" w:rsidRPr="003F5177" w:rsidRDefault="000C0ACC">
      <w:pPr>
        <w:rPr>
          <w:b/>
        </w:rPr>
      </w:pPr>
      <w:r>
        <w:rPr>
          <w:rFonts w:eastAsia="Times New Roman"/>
          <w:noProof/>
          <w:color w:val="000000"/>
          <w:lang w:eastAsia="de-CH"/>
        </w:rPr>
        <w:drawing>
          <wp:anchor distT="0" distB="0" distL="114300" distR="114300" simplePos="0" relativeHeight="252024832" behindDoc="1" locked="0" layoutInCell="1" allowOverlap="1" wp14:anchorId="6D498FB7" wp14:editId="3A1B3E91">
            <wp:simplePos x="0" y="0"/>
            <wp:positionH relativeFrom="column">
              <wp:posOffset>5082631</wp:posOffset>
            </wp:positionH>
            <wp:positionV relativeFrom="paragraph">
              <wp:posOffset>-730250</wp:posOffset>
            </wp:positionV>
            <wp:extent cx="127635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78" y="21153"/>
                <wp:lineTo x="21278" y="0"/>
                <wp:lineTo x="0" y="0"/>
              </wp:wrapPolygon>
            </wp:wrapTight>
            <wp:docPr id="22" name="Grafik 22" descr="cid:BC23CAD1-B911-4BB8-9DBF-0620EA6D6B61@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382C2B-4379-425B-AF1E-A581F5806D16" descr="cid:BC23CAD1-B911-4BB8-9DBF-0620EA6D6B61@admin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EAA" w:rsidRPr="003F5177">
        <w:rPr>
          <w:b/>
          <w:sz w:val="32"/>
        </w:rPr>
        <w:t>Findet die Insekten!</w:t>
      </w:r>
      <w:r w:rsidRPr="000C0ACC">
        <w:rPr>
          <w:rFonts w:eastAsia="Times New Roman"/>
          <w:noProof/>
          <w:color w:val="000000"/>
          <w:lang w:eastAsia="de-CH"/>
        </w:rPr>
        <w:t xml:space="preserve"> </w:t>
      </w:r>
    </w:p>
    <w:p w:rsidR="00FA2EAA" w:rsidRPr="003F5177" w:rsidRDefault="00F23E3D">
      <w:pPr>
        <w:rPr>
          <w:b/>
        </w:rPr>
      </w:pPr>
      <w:r w:rsidRPr="003F5177">
        <w:rPr>
          <w:b/>
          <w:noProof/>
          <w:sz w:val="32"/>
          <w:lang w:eastAsia="de-CH"/>
        </w:rPr>
        <w:drawing>
          <wp:anchor distT="0" distB="0" distL="114300" distR="114300" simplePos="0" relativeHeight="251451392" behindDoc="0" locked="0" layoutInCell="1" allowOverlap="1">
            <wp:simplePos x="0" y="0"/>
            <wp:positionH relativeFrom="column">
              <wp:posOffset>4688324</wp:posOffset>
            </wp:positionH>
            <wp:positionV relativeFrom="paragraph">
              <wp:posOffset>275110</wp:posOffset>
            </wp:positionV>
            <wp:extent cx="856924" cy="1240972"/>
            <wp:effectExtent l="285750" t="152400" r="229235" b="14986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8" t="59611" r="9776" b="12434"/>
                    <a:stretch/>
                  </pic:blipFill>
                  <pic:spPr bwMode="auto">
                    <a:xfrm rot="2065205">
                      <a:off x="0" y="0"/>
                      <a:ext cx="856924" cy="124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3015433</wp:posOffset>
            </wp:positionH>
            <wp:positionV relativeFrom="paragraph">
              <wp:posOffset>9888</wp:posOffset>
            </wp:positionV>
            <wp:extent cx="875665" cy="912495"/>
            <wp:effectExtent l="0" t="0" r="635" b="1905"/>
            <wp:wrapNone/>
            <wp:docPr id="15" name="Grafik 15" descr="a Weibchen der gemeinen Kreuzspinne (Epeira diadema), b die Augen von vorn gesehen und vergröß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Weibchen der gemeinen Kreuzspinne (Epeira diadema), b die Augen von vorn gesehen und vergröß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1"/>
                    <a:stretch/>
                  </pic:blipFill>
                  <pic:spPr bwMode="auto">
                    <a:xfrm>
                      <a:off x="0" y="0"/>
                      <a:ext cx="87566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322368" behindDoc="0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67219</wp:posOffset>
            </wp:positionV>
            <wp:extent cx="862148" cy="1089983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55" t="31385" r="21918" b="43837"/>
                    <a:stretch/>
                  </pic:blipFill>
                  <pic:spPr bwMode="auto">
                    <a:xfrm>
                      <a:off x="0" y="0"/>
                      <a:ext cx="862148" cy="108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EAA" w:rsidRPr="003F5177">
        <w:rPr>
          <w:b/>
          <w:sz w:val="32"/>
        </w:rPr>
        <w:t>Kreist sie ein!</w:t>
      </w:r>
    </w:p>
    <w:p w:rsidR="00FA2EAA" w:rsidRDefault="003F5177">
      <w:r>
        <w:rPr>
          <w:noProof/>
          <w:color w:val="2962FF"/>
          <w:sz w:val="20"/>
          <w:szCs w:val="20"/>
          <w:lang w:eastAsia="de-CH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40821</wp:posOffset>
            </wp:positionV>
            <wp:extent cx="1094740" cy="1026160"/>
            <wp:effectExtent l="0" t="0" r="0" b="2540"/>
            <wp:wrapNone/>
            <wp:docPr id="13" name="Grafik 13" descr="Heuschrecke, Grafik Gezeichnet In Linie Vektor Abbildung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uschrecke, Grafik Gezeichnet In Linie Vektor Abbildung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AA" w:rsidRDefault="00FA2EAA">
      <w:pPr>
        <w:rPr>
          <w:noProof/>
          <w:lang w:eastAsia="de-CH"/>
        </w:rPr>
      </w:pPr>
    </w:p>
    <w:p w:rsidR="009F730B" w:rsidRDefault="003F5177">
      <w:r>
        <w:rPr>
          <w:noProof/>
          <w:lang w:eastAsia="de-CH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1585939</wp:posOffset>
            </wp:positionH>
            <wp:positionV relativeFrom="paragraph">
              <wp:posOffset>302205</wp:posOffset>
            </wp:positionV>
            <wp:extent cx="721360" cy="975995"/>
            <wp:effectExtent l="120332" t="165418" r="103823" b="180022"/>
            <wp:wrapNone/>
            <wp:docPr id="17" name="Grafik 17" descr="Antikes Illustration Carabus Gigas Stock Vektor Art und meh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kes Illustration Carabus Gigas Stock Vektor Art und meh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0254">
                      <a:off x="0" y="0"/>
                      <a:ext cx="7213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0C0ACC">
      <w:r w:rsidRPr="003F5177">
        <w:rPr>
          <w:b/>
          <w:noProof/>
          <w:sz w:val="32"/>
          <w:lang w:eastAsia="de-C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81915</wp:posOffset>
            </wp:positionV>
            <wp:extent cx="1133475" cy="638175"/>
            <wp:effectExtent l="0" t="0" r="9525" b="9525"/>
            <wp:wrapNone/>
            <wp:docPr id="34" name="Grafik 34" descr="Der Kampf gegen den Kre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r Kampf gegen den Kreb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33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F23E3D">
      <w:r>
        <w:rPr>
          <w:noProof/>
          <w:lang w:eastAsia="de-CH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4555944</wp:posOffset>
            </wp:positionH>
            <wp:positionV relativeFrom="paragraph">
              <wp:posOffset>123643</wp:posOffset>
            </wp:positionV>
            <wp:extent cx="1325180" cy="1124997"/>
            <wp:effectExtent l="0" t="0" r="8890" b="0"/>
            <wp:wrapNone/>
            <wp:docPr id="42" name="Grafik 42" descr="Free Clipart: Anaconda | papapis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ree Clipart: Anaconda | papapish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5180" cy="11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-14547</wp:posOffset>
            </wp:positionH>
            <wp:positionV relativeFrom="paragraph">
              <wp:posOffset>65878</wp:posOffset>
            </wp:positionV>
            <wp:extent cx="1007110" cy="1057275"/>
            <wp:effectExtent l="203517" t="234633" r="148908" b="244157"/>
            <wp:wrapNone/>
            <wp:docPr id="21" name="Grafik 21" descr="Large symmetrical dragonfly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rge symmetrical dragonfly vect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0601">
                      <a:off x="0" y="0"/>
                      <a:ext cx="10071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A92668">
      <w:r>
        <w:rPr>
          <w:noProof/>
          <w:lang w:eastAsia="de-CH"/>
        </w:rPr>
        <w:drawing>
          <wp:anchor distT="0" distB="0" distL="114300" distR="114300" simplePos="0" relativeHeight="251359232" behindDoc="0" locked="0" layoutInCell="1" allowOverlap="1">
            <wp:simplePos x="0" y="0"/>
            <wp:positionH relativeFrom="column">
              <wp:posOffset>2572294</wp:posOffset>
            </wp:positionH>
            <wp:positionV relativeFrom="paragraph">
              <wp:posOffset>167912</wp:posOffset>
            </wp:positionV>
            <wp:extent cx="1333578" cy="748843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2" t="26203" r="40229" b="55360"/>
                    <a:stretch/>
                  </pic:blipFill>
                  <pic:spPr bwMode="auto">
                    <a:xfrm>
                      <a:off x="0" y="0"/>
                      <a:ext cx="1333578" cy="74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30B" w:rsidRDefault="003F5177">
      <w:r>
        <w:rPr>
          <w:noProof/>
          <w:lang w:eastAsia="de-CH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857794</wp:posOffset>
            </wp:positionH>
            <wp:positionV relativeFrom="paragraph">
              <wp:posOffset>316230</wp:posOffset>
            </wp:positionV>
            <wp:extent cx="1610360" cy="764540"/>
            <wp:effectExtent l="0" t="0" r="0" b="0"/>
            <wp:wrapNone/>
            <wp:docPr id="6" name="Grafik 6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9F730B"/>
    <w:p w:rsidR="009F730B" w:rsidRDefault="00510DF3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2953743</wp:posOffset>
            </wp:positionH>
            <wp:positionV relativeFrom="paragraph">
              <wp:posOffset>107466</wp:posOffset>
            </wp:positionV>
            <wp:extent cx="1042098" cy="834299"/>
            <wp:effectExtent l="114300" t="152400" r="100965" b="15684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en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2742">
                      <a:off x="0" y="0"/>
                      <a:ext cx="1042098" cy="83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A92668">
      <w:r>
        <w:rPr>
          <w:noProof/>
          <w:lang w:eastAsia="de-CH"/>
        </w:rPr>
        <w:drawing>
          <wp:anchor distT="0" distB="0" distL="114300" distR="114300" simplePos="0" relativeHeight="251522048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18415</wp:posOffset>
            </wp:positionV>
            <wp:extent cx="1624965" cy="666115"/>
            <wp:effectExtent l="0" t="0" r="0" b="635"/>
            <wp:wrapNone/>
            <wp:docPr id="49" name="Grafik 49" descr="Great Crested Newt | another for our latest newsletter, alon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reat Crested Newt | another for our latest newsletter, alon… | Flick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496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1972764</wp:posOffset>
            </wp:positionH>
            <wp:positionV relativeFrom="paragraph">
              <wp:posOffset>256358</wp:posOffset>
            </wp:positionV>
            <wp:extent cx="1082040" cy="974090"/>
            <wp:effectExtent l="0" t="0" r="3810" b="0"/>
            <wp:wrapNone/>
            <wp:docPr id="23" name="Grafik 23" descr="https://www.sonnentaler.net/aktivitaeten/biologie/systematik/klass/images/classification-1-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nnentaler.net/aktivitaeten/biologie/systematik/klass/images/classification-1-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1" t="44094" r="57993" b="39815"/>
                    <a:stretch/>
                  </pic:blipFill>
                  <pic:spPr bwMode="auto">
                    <a:xfrm>
                      <a:off x="0" y="0"/>
                      <a:ext cx="10820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-168324</wp:posOffset>
            </wp:positionH>
            <wp:positionV relativeFrom="paragraph">
              <wp:posOffset>296999</wp:posOffset>
            </wp:positionV>
            <wp:extent cx="1318944" cy="941977"/>
            <wp:effectExtent l="0" t="0" r="0" b="0"/>
            <wp:wrapNone/>
            <wp:docPr id="20" name="Grafik 20" descr="ENERGIETECHNIK UND BAUHY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NERGIETECHNIK UND BAUHYGIE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3280" cy="9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9F730B"/>
    <w:p w:rsidR="009F730B" w:rsidRDefault="009F730B"/>
    <w:p w:rsidR="009F730B" w:rsidRDefault="00F23E3D">
      <w:r>
        <w:rPr>
          <w:noProof/>
          <w:lang w:eastAsia="de-CH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5091993</wp:posOffset>
            </wp:positionH>
            <wp:positionV relativeFrom="paragraph">
              <wp:posOffset>213820</wp:posOffset>
            </wp:positionV>
            <wp:extent cx="792480" cy="1165225"/>
            <wp:effectExtent l="266700" t="133350" r="179070" b="130175"/>
            <wp:wrapNone/>
            <wp:docPr id="14" name="Grafik 14" descr="Pseudoscorpio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seudoscorpion | ClipArt ET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690">
                      <a:off x="0" y="0"/>
                      <a:ext cx="79248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ACC" w:rsidRPr="003F5177">
        <w:rPr>
          <w:b/>
          <w:noProof/>
          <w:sz w:val="32"/>
          <w:lang w:eastAsia="de-CH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3528877</wp:posOffset>
            </wp:positionH>
            <wp:positionV relativeFrom="paragraph">
              <wp:posOffset>288743</wp:posOffset>
            </wp:positionV>
            <wp:extent cx="1085215" cy="1072515"/>
            <wp:effectExtent l="190500" t="190500" r="191135" b="20383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t="65954" r="64525" b="12128"/>
                    <a:stretch/>
                  </pic:blipFill>
                  <pic:spPr bwMode="auto">
                    <a:xfrm rot="19961846">
                      <a:off x="0" y="0"/>
                      <a:ext cx="1085215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A92668">
      <w:r>
        <w:rPr>
          <w:noProof/>
          <w:lang w:eastAsia="de-CH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1967881</wp:posOffset>
            </wp:positionH>
            <wp:positionV relativeFrom="paragraph">
              <wp:posOffset>315910</wp:posOffset>
            </wp:positionV>
            <wp:extent cx="1488496" cy="921628"/>
            <wp:effectExtent l="114300" t="285750" r="130810" b="27876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7" t="69699" r="39767" b="12141"/>
                    <a:stretch/>
                  </pic:blipFill>
                  <pic:spPr bwMode="auto">
                    <a:xfrm rot="1492189">
                      <a:off x="0" y="0"/>
                      <a:ext cx="1488496" cy="92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30B">
        <w:rPr>
          <w:noProof/>
          <w:lang w:eastAsia="de-CH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487408</wp:posOffset>
            </wp:positionH>
            <wp:positionV relativeFrom="paragraph">
              <wp:posOffset>66675</wp:posOffset>
            </wp:positionV>
            <wp:extent cx="1152525" cy="1123315"/>
            <wp:effectExtent l="0" t="0" r="9525" b="635"/>
            <wp:wrapNone/>
            <wp:docPr id="16" name="Grafik 16" descr="https://hypersoil.uni-muenster.de/0/07/05/img/16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ypersoil.uni-muenster.de/0/07/05/img/16-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9F730B"/>
    <w:p w:rsidR="009F730B" w:rsidRDefault="009F730B"/>
    <w:p w:rsidR="009F730B" w:rsidRDefault="00F23E3D">
      <w:r>
        <w:rPr>
          <w:noProof/>
          <w:lang w:eastAsia="de-CH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3201289</wp:posOffset>
            </wp:positionH>
            <wp:positionV relativeFrom="paragraph">
              <wp:posOffset>195817</wp:posOffset>
            </wp:positionV>
            <wp:extent cx="910074" cy="1374824"/>
            <wp:effectExtent l="148590" t="327660" r="114935" b="324485"/>
            <wp:wrapNone/>
            <wp:docPr id="18" name="Grafik 18" descr="Centipede Coloring Pages - Coloring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entipede Coloring Pages - Coloring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7449" flipV="1">
                      <a:off x="0" y="0"/>
                      <a:ext cx="915459" cy="138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F23E3D">
      <w:r w:rsidRPr="003F5177">
        <w:rPr>
          <w:b/>
          <w:noProof/>
          <w:sz w:val="32"/>
          <w:lang w:eastAsia="de-CH"/>
        </w:rPr>
        <w:drawing>
          <wp:anchor distT="0" distB="0" distL="114300" distR="114300" simplePos="0" relativeHeight="251402240" behindDoc="0" locked="0" layoutInCell="1" allowOverlap="1">
            <wp:simplePos x="0" y="0"/>
            <wp:positionH relativeFrom="column">
              <wp:posOffset>262074</wp:posOffset>
            </wp:positionH>
            <wp:positionV relativeFrom="paragraph">
              <wp:posOffset>260441</wp:posOffset>
            </wp:positionV>
            <wp:extent cx="963918" cy="724866"/>
            <wp:effectExtent l="0" t="0" r="825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3" t="48663" r="52196" b="32893"/>
                    <a:stretch/>
                  </pic:blipFill>
                  <pic:spPr bwMode="auto">
                    <a:xfrm>
                      <a:off x="0" y="0"/>
                      <a:ext cx="963918" cy="72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1578428</wp:posOffset>
            </wp:positionH>
            <wp:positionV relativeFrom="paragraph">
              <wp:posOffset>173934</wp:posOffset>
            </wp:positionV>
            <wp:extent cx="886408" cy="960898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t="58235" r="77779" b="12698"/>
                    <a:stretch/>
                  </pic:blipFill>
                  <pic:spPr bwMode="auto">
                    <a:xfrm>
                      <a:off x="0" y="0"/>
                      <a:ext cx="886408" cy="96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F23E3D">
      <w:r>
        <w:rPr>
          <w:noProof/>
          <w:lang w:eastAsia="de-CH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14514</wp:posOffset>
            </wp:positionV>
            <wp:extent cx="1199515" cy="1016635"/>
            <wp:effectExtent l="0" t="0" r="635" b="0"/>
            <wp:wrapNone/>
            <wp:docPr id="47" name="Grafik 47" descr="Wassertiere in der Grundschule - Bilder - HuS Klasse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assertiere in der Grundschule - Bilder - HuS Klasse 1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0B" w:rsidRDefault="009F730B"/>
    <w:p w:rsidR="009F730B" w:rsidRDefault="009F730B"/>
    <w:p w:rsidR="009F730B" w:rsidRDefault="009F730B">
      <w:bookmarkStart w:id="0" w:name="_GoBack"/>
      <w:bookmarkEnd w:id="0"/>
    </w:p>
    <w:p w:rsidR="009F730B" w:rsidRPr="003F5177" w:rsidRDefault="009F730B">
      <w:pPr>
        <w:rPr>
          <w:b/>
          <w:sz w:val="32"/>
        </w:rPr>
      </w:pPr>
      <w:r w:rsidRPr="003F5177">
        <w:rPr>
          <w:b/>
          <w:sz w:val="32"/>
        </w:rPr>
        <w:t>Nennt mindestens DREI Merkmale eines Insekts!</w:t>
      </w:r>
    </w:p>
    <w:p w:rsidR="009F730B" w:rsidRDefault="009F730B">
      <w:r>
        <w:t>__________________________________________________________________________</w:t>
      </w:r>
    </w:p>
    <w:p w:rsidR="003F5177" w:rsidRDefault="009F730B">
      <w:r>
        <w:t>__________________________________________________________________________</w:t>
      </w:r>
    </w:p>
    <w:p w:rsidR="003F5177" w:rsidRDefault="009F730B">
      <w:r>
        <w:t>__________________________________________________________________________</w:t>
      </w:r>
    </w:p>
    <w:p w:rsidR="00FA2EAA" w:rsidRDefault="009F730B">
      <w:r>
        <w:t>___________________________________________</w:t>
      </w:r>
      <w:r w:rsidR="003F5177">
        <w:t>_______________________________</w:t>
      </w:r>
    </w:p>
    <w:sectPr w:rsidR="00FA2EAA" w:rsidSect="003F5177">
      <w:headerReference w:type="default" r:id="rId29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ACC" w:rsidRDefault="000C0ACC" w:rsidP="000C0ACC">
      <w:pPr>
        <w:spacing w:after="0" w:line="240" w:lineRule="auto"/>
      </w:pPr>
      <w:r>
        <w:separator/>
      </w:r>
    </w:p>
  </w:endnote>
  <w:endnote w:type="continuationSeparator" w:id="0">
    <w:p w:rsidR="000C0ACC" w:rsidRDefault="000C0ACC" w:rsidP="000C0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ACC" w:rsidRDefault="000C0ACC" w:rsidP="000C0ACC">
      <w:pPr>
        <w:spacing w:after="0" w:line="240" w:lineRule="auto"/>
      </w:pPr>
      <w:r>
        <w:separator/>
      </w:r>
    </w:p>
  </w:footnote>
  <w:footnote w:type="continuationSeparator" w:id="0">
    <w:p w:rsidR="000C0ACC" w:rsidRDefault="000C0ACC" w:rsidP="000C0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ACC" w:rsidRDefault="000C0ACC">
    <w:pPr>
      <w:pStyle w:val="Kopfzeile"/>
    </w:pPr>
    <w:r>
      <w:rPr>
        <w:noProof/>
        <w:sz w:val="20"/>
        <w:szCs w:val="20"/>
        <w:lang w:eastAsia="de-CH"/>
      </w:rPr>
      <w:drawing>
        <wp:anchor distT="0" distB="0" distL="114300" distR="114300" simplePos="0" relativeHeight="251621376" behindDoc="1" locked="0" layoutInCell="1" allowOverlap="1" wp14:anchorId="3C1D93BA" wp14:editId="55B911DF">
          <wp:simplePos x="0" y="0"/>
          <wp:positionH relativeFrom="column">
            <wp:posOffset>3147696</wp:posOffset>
          </wp:positionH>
          <wp:positionV relativeFrom="paragraph">
            <wp:posOffset>-136616</wp:posOffset>
          </wp:positionV>
          <wp:extent cx="1802130" cy="487680"/>
          <wp:effectExtent l="0" t="0" r="7620" b="7620"/>
          <wp:wrapTight wrapText="bothSides">
            <wp:wrapPolygon edited="0">
              <wp:start x="0" y="0"/>
              <wp:lineTo x="0" y="21094"/>
              <wp:lineTo x="21463" y="21094"/>
              <wp:lineTo x="21463" y="0"/>
              <wp:lineTo x="0" y="0"/>
            </wp:wrapPolygon>
          </wp:wrapTight>
          <wp:docPr id="8" name="Bild 1" descr="a39f361a-10ad-462e-a974-0e4c051ff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39f361a-10ad-462e-a974-0e4c051ff47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EAA"/>
    <w:rsid w:val="000C0ACC"/>
    <w:rsid w:val="003C1D8C"/>
    <w:rsid w:val="003C7984"/>
    <w:rsid w:val="003F5177"/>
    <w:rsid w:val="00510DF3"/>
    <w:rsid w:val="0091567A"/>
    <w:rsid w:val="009F730B"/>
    <w:rsid w:val="00A92668"/>
    <w:rsid w:val="00E315A4"/>
    <w:rsid w:val="00F2232B"/>
    <w:rsid w:val="00F23E3D"/>
    <w:rsid w:val="00FA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C88043-966C-4091-BBCC-B65B22CB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0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0ACC"/>
  </w:style>
  <w:style w:type="paragraph" w:styleId="Fuzeile">
    <w:name w:val="footer"/>
    <w:basedOn w:val="Standard"/>
    <w:link w:val="FuzeileZchn"/>
    <w:uiPriority w:val="99"/>
    <w:unhideWhenUsed/>
    <w:rsid w:val="000C0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0A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3E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3E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customXml" Target="../customXml/item3.xml"/><Relationship Id="rId7" Type="http://schemas.openxmlformats.org/officeDocument/2006/relationships/image" Target="cid:BC23CAD1-B911-4BB8-9DBF-0620EA6D6B61@admi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url=https://de.dreamstime.com/heuschrecke-grafik-gezeichnet-linie-image136422608&amp;psig=AOvVaw3MPYLgeNNrlnJQeNcvPlBA&amp;ust=1593590764413000&amp;source=images&amp;cd=vfe&amp;ved=0CAIQjRxqFwoTCIj4v6-KqeoCFQAAAAAdAAAAABAR" TargetMode="External"/><Relationship Id="rId24" Type="http://schemas.openxmlformats.org/officeDocument/2006/relationships/image" Target="media/image17.gif"/><Relationship Id="rId32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E2BAEC92CE0D46A2A2EA4EE672CF47" ma:contentTypeVersion="15" ma:contentTypeDescription="Ein neues Dokument erstellen." ma:contentTypeScope="" ma:versionID="4a175bb6c23895197a4486a3a4d59468">
  <xsd:schema xmlns:xsd="http://www.w3.org/2001/XMLSchema" xmlns:xs="http://www.w3.org/2001/XMLSchema" xmlns:p="http://schemas.microsoft.com/office/2006/metadata/properties" xmlns:ns2="87d95a58-ff11-49d5-9850-a5b934b2ede4" xmlns:ns3="56be0921-81ec-4ac7-b0f1-750460f89272" targetNamespace="http://schemas.microsoft.com/office/2006/metadata/properties" ma:root="true" ma:fieldsID="d5cbd7274c5aff891bdd275e6d733295" ns2:_="" ns3:_="">
    <xsd:import namespace="87d95a58-ff11-49d5-9850-a5b934b2ede4"/>
    <xsd:import namespace="56be0921-81ec-4ac7-b0f1-750460f892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5a58-ff11-49d5-9850-a5b934b2e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280413f8-e596-472e-8377-3e5fc7a811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e0921-81ec-4ac7-b0f1-750460f8927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1b95a74-e5b0-466d-865d-d47d7508602e}" ma:internalName="TaxCatchAll" ma:showField="CatchAllData" ma:web="56be0921-81ec-4ac7-b0f1-750460f892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d95a58-ff11-49d5-9850-a5b934b2ede4">
      <Terms xmlns="http://schemas.microsoft.com/office/infopath/2007/PartnerControls"/>
    </lcf76f155ced4ddcb4097134ff3c332f>
    <TaxCatchAll xmlns="56be0921-81ec-4ac7-b0f1-750460f89272" xsi:nil="true"/>
  </documentManagement>
</p:properties>
</file>

<file path=customXml/itemProps1.xml><?xml version="1.0" encoding="utf-8"?>
<ds:datastoreItem xmlns:ds="http://schemas.openxmlformats.org/officeDocument/2006/customXml" ds:itemID="{13F95EB9-E236-4F9C-ACCA-00B7A4C99125}"/>
</file>

<file path=customXml/itemProps2.xml><?xml version="1.0" encoding="utf-8"?>
<ds:datastoreItem xmlns:ds="http://schemas.openxmlformats.org/officeDocument/2006/customXml" ds:itemID="{C970DA52-37EE-45F9-B21C-CBAC5C01693A}"/>
</file>

<file path=customXml/itemProps3.xml><?xml version="1.0" encoding="utf-8"?>
<ds:datastoreItem xmlns:ds="http://schemas.openxmlformats.org/officeDocument/2006/customXml" ds:itemID="{38A8126B-30A9-47E3-B860-914971A00E5B}"/>
</file>

<file path=docProps/app.xml><?xml version="1.0" encoding="utf-8"?>
<Properties xmlns="http://schemas.openxmlformats.org/officeDocument/2006/extended-properties" xmlns:vt="http://schemas.openxmlformats.org/officeDocument/2006/docPropsVTypes">
  <Template>68E0C152</Template>
  <TotalTime>0</TotalTime>
  <Pages>1</Pages>
  <Words>58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Wunder Ursula PHSG</dc:creator>
  <cp:keywords/>
  <dc:description/>
  <cp:lastModifiedBy>Wunder Ursula PHSG</cp:lastModifiedBy>
  <cp:revision>4</cp:revision>
  <cp:lastPrinted>2020-06-30T09:11:00Z</cp:lastPrinted>
  <dcterms:created xsi:type="dcterms:W3CDTF">2020-06-30T07:58:00Z</dcterms:created>
  <dcterms:modified xsi:type="dcterms:W3CDTF">2020-06-30T14:05:00Z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0x0101000DE2BAEC92CE0D46A2A2EA4EE672CF47</vt:lpwstr>
  </property>
</Properties>
</file>